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Light"/>
        <w:tblW w:w="10212" w:type="dxa"/>
        <w:jc w:val="center"/>
        <w:tblCellMar>
          <w:top w:w="14" w:type="dxa"/>
          <w:left w:w="86" w:type="dxa"/>
          <w:bottom w:w="14" w:type="dxa"/>
          <w:right w:w="86" w:type="dxa"/>
        </w:tblCellMar>
        <w:tblLook w:val="01E0" w:firstRow="1" w:lastRow="1" w:firstColumn="1" w:lastColumn="1" w:noHBand="0" w:noVBand="0"/>
      </w:tblPr>
      <w:tblGrid>
        <w:gridCol w:w="2639"/>
        <w:gridCol w:w="2623"/>
        <w:gridCol w:w="4950"/>
      </w:tblGrid>
      <w:tr w:rsidR="00493B08" w:rsidRPr="00D92720" w14:paraId="5234735B" w14:textId="77777777" w:rsidTr="36C960BB">
        <w:trPr>
          <w:trHeight w:hRule="exact" w:val="720"/>
          <w:jc w:val="center"/>
        </w:trPr>
        <w:tc>
          <w:tcPr>
            <w:tcW w:w="10212" w:type="dxa"/>
            <w:gridSpan w:val="3"/>
            <w:shd w:val="clear" w:color="auto" w:fill="D9D9D9" w:themeFill="background1" w:themeFillShade="D9"/>
            <w:vAlign w:val="bottom"/>
          </w:tcPr>
          <w:p w14:paraId="684FA331" w14:textId="199300BE" w:rsidR="00493B08" w:rsidRPr="00D92720" w:rsidRDefault="00812BE5" w:rsidP="00C603AE">
            <w:pPr>
              <w:pStyle w:val="Heading1"/>
              <w:outlineLvl w:val="0"/>
            </w:pPr>
            <w:bookmarkStart w:id="0" w:name="_GoBack"/>
            <w:bookmarkEnd w:id="0"/>
            <w:r>
              <w:t>HEALTH HISTORY</w:t>
            </w:r>
            <w:r w:rsidR="00510D1A">
              <w:t xml:space="preserve"> </w:t>
            </w:r>
            <w:r w:rsidR="3AA2B426">
              <w:t xml:space="preserve">        </w:t>
            </w:r>
          </w:p>
        </w:tc>
      </w:tr>
      <w:tr w:rsidR="00943BDD" w:rsidRPr="002D72FB" w14:paraId="38D42806" w14:textId="77777777" w:rsidTr="36C960BB">
        <w:trPr>
          <w:trHeight w:val="450"/>
          <w:jc w:val="center"/>
        </w:trPr>
        <w:tc>
          <w:tcPr>
            <w:tcW w:w="10212" w:type="dxa"/>
            <w:gridSpan w:val="3"/>
            <w:vAlign w:val="center"/>
          </w:tcPr>
          <w:p w14:paraId="0408403E" w14:textId="2E73DE8F" w:rsidR="2B1C0793" w:rsidRDefault="2B1C0793" w:rsidP="0AD4C7A3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rStyle w:val="Heading2Char"/>
                <w:sz w:val="20"/>
                <w:szCs w:val="20"/>
              </w:rPr>
              <w:t>Name</w:t>
            </w:r>
            <w:r w:rsidR="39C6CFAB" w:rsidRPr="0AD4C7A3">
              <w:rPr>
                <w:rStyle w:val="Heading2Char"/>
                <w:sz w:val="20"/>
                <w:szCs w:val="20"/>
              </w:rPr>
              <w:t>:</w:t>
            </w:r>
            <w:r w:rsidR="6A31D682" w:rsidRPr="0AD4C7A3">
              <w:rPr>
                <w:rStyle w:val="Heading2Char"/>
                <w:sz w:val="20"/>
                <w:szCs w:val="20"/>
              </w:rPr>
              <w:t xml:space="preserve">                                                                                               </w:t>
            </w:r>
            <w:r w:rsidR="6A31D682" w:rsidRPr="0AD4C7A3">
              <w:rPr>
                <w:rStyle w:val="Heading2Char"/>
                <w:bCs/>
                <w:sz w:val="20"/>
                <w:szCs w:val="20"/>
              </w:rPr>
              <w:t xml:space="preserve"> </w:t>
            </w:r>
            <w:r w:rsidR="39659414" w:rsidRPr="0AD4C7A3">
              <w:rPr>
                <w:b/>
                <w:bCs/>
                <w:sz w:val="20"/>
                <w:szCs w:val="20"/>
              </w:rPr>
              <w:t>Today’s Date:</w:t>
            </w:r>
          </w:p>
        </w:tc>
      </w:tr>
      <w:tr w:rsidR="0063072F" w:rsidRPr="002D72FB" w14:paraId="4323B859" w14:textId="77777777" w:rsidTr="36C960BB">
        <w:trPr>
          <w:trHeight w:val="390"/>
          <w:jc w:val="center"/>
        </w:trPr>
        <w:tc>
          <w:tcPr>
            <w:tcW w:w="10212" w:type="dxa"/>
            <w:gridSpan w:val="3"/>
            <w:vAlign w:val="center"/>
          </w:tcPr>
          <w:p w14:paraId="11995A23" w14:textId="37E296D6" w:rsidR="1F7545D3" w:rsidRDefault="4CFF60A8" w:rsidP="0AD4C7A3">
            <w:pPr>
              <w:pStyle w:val="Heading2"/>
              <w:outlineLvl w:val="1"/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Condo</w:t>
            </w:r>
            <w:r w:rsidR="24363B26" w:rsidRPr="4D42B00A">
              <w:rPr>
                <w:sz w:val="20"/>
                <w:szCs w:val="20"/>
              </w:rPr>
              <w:t>#</w:t>
            </w:r>
            <w:r w:rsidRPr="4D42B00A">
              <w:rPr>
                <w:sz w:val="20"/>
                <w:szCs w:val="20"/>
              </w:rPr>
              <w:t xml:space="preserve">:                </w:t>
            </w:r>
            <w:r w:rsidR="40E3EB94" w:rsidRPr="4D42B00A">
              <w:rPr>
                <w:sz w:val="20"/>
                <w:szCs w:val="20"/>
              </w:rPr>
              <w:t xml:space="preserve">Home </w:t>
            </w:r>
            <w:r w:rsidRPr="4D42B00A">
              <w:rPr>
                <w:sz w:val="20"/>
                <w:szCs w:val="20"/>
              </w:rPr>
              <w:t>Phone</w:t>
            </w:r>
            <w:r w:rsidR="7114DCF0" w:rsidRPr="4D42B00A">
              <w:rPr>
                <w:sz w:val="20"/>
                <w:szCs w:val="20"/>
              </w:rPr>
              <w:t>#</w:t>
            </w:r>
            <w:r w:rsidRPr="4D42B00A">
              <w:rPr>
                <w:sz w:val="20"/>
                <w:szCs w:val="20"/>
              </w:rPr>
              <w:t xml:space="preserve">:                                 </w:t>
            </w:r>
            <w:r w:rsidR="5EA63757" w:rsidRPr="4D42B00A">
              <w:rPr>
                <w:sz w:val="20"/>
                <w:szCs w:val="20"/>
              </w:rPr>
              <w:t xml:space="preserve">    </w:t>
            </w:r>
            <w:r w:rsidRPr="4D42B00A">
              <w:rPr>
                <w:sz w:val="20"/>
                <w:szCs w:val="20"/>
              </w:rPr>
              <w:t xml:space="preserve"> </w:t>
            </w:r>
            <w:r w:rsidR="04C27675" w:rsidRPr="4D42B00A">
              <w:rPr>
                <w:sz w:val="20"/>
                <w:szCs w:val="20"/>
              </w:rPr>
              <w:t xml:space="preserve">             </w:t>
            </w:r>
            <w:r w:rsidRPr="4D42B00A">
              <w:rPr>
                <w:sz w:val="20"/>
                <w:szCs w:val="20"/>
              </w:rPr>
              <w:t>Date of Birth:</w:t>
            </w:r>
          </w:p>
        </w:tc>
      </w:tr>
      <w:tr w:rsidR="002D72FB" w:rsidRPr="002D72FB" w14:paraId="4FB14033" w14:textId="77777777" w:rsidTr="36C960BB">
        <w:trPr>
          <w:trHeight w:val="288"/>
          <w:jc w:val="center"/>
        </w:trPr>
        <w:tc>
          <w:tcPr>
            <w:tcW w:w="10212" w:type="dxa"/>
            <w:gridSpan w:val="3"/>
            <w:vAlign w:val="center"/>
          </w:tcPr>
          <w:p w14:paraId="783D7894" w14:textId="1BC91D2A" w:rsidR="4A21AE72" w:rsidRDefault="6414E90D" w:rsidP="4D42B00A">
            <w:pPr>
              <w:pStyle w:val="Heading2"/>
              <w:outlineLvl w:val="1"/>
              <w:rPr>
                <w:sz w:val="20"/>
                <w:szCs w:val="20"/>
              </w:rPr>
            </w:pPr>
            <w:r w:rsidRPr="4D14AAAF">
              <w:rPr>
                <w:sz w:val="20"/>
                <w:szCs w:val="20"/>
              </w:rPr>
              <w:t>•</w:t>
            </w:r>
            <w:r w:rsidR="51F7A88A" w:rsidRPr="4D14AAAF">
              <w:rPr>
                <w:sz w:val="20"/>
                <w:szCs w:val="20"/>
              </w:rPr>
              <w:t>Doctor</w:t>
            </w:r>
            <w:r w:rsidR="73DFD298" w:rsidRPr="4D14AAAF">
              <w:rPr>
                <w:sz w:val="20"/>
                <w:szCs w:val="20"/>
              </w:rPr>
              <w:t>:</w:t>
            </w:r>
            <w:r w:rsidR="1EB90753" w:rsidRPr="4D14AAAF">
              <w:rPr>
                <w:sz w:val="20"/>
                <w:szCs w:val="20"/>
              </w:rPr>
              <w:t xml:space="preserve"> </w:t>
            </w:r>
            <w:r w:rsidR="7A3D6CCC" w:rsidRPr="4D14AAA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</w:p>
          <w:p w14:paraId="15B8FF1B" w14:textId="007BC8A9" w:rsidR="4A21AE72" w:rsidRDefault="2E8317C4" w:rsidP="0AD4C7A3">
            <w:pPr>
              <w:pStyle w:val="Heading2"/>
              <w:outlineLvl w:val="1"/>
              <w:rPr>
                <w:sz w:val="20"/>
                <w:szCs w:val="20"/>
              </w:rPr>
            </w:pPr>
            <w:r w:rsidRPr="4D14AAAF">
              <w:rPr>
                <w:sz w:val="20"/>
                <w:szCs w:val="20"/>
              </w:rPr>
              <w:t>•</w:t>
            </w:r>
            <w:r w:rsidR="1EB90753" w:rsidRPr="4D14AAAF">
              <w:rPr>
                <w:sz w:val="20"/>
                <w:szCs w:val="20"/>
              </w:rPr>
              <w:t>Pharmacy:</w:t>
            </w:r>
            <w:r w:rsidR="6C0036CC" w:rsidRPr="4D14AAA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</w:t>
            </w:r>
          </w:p>
        </w:tc>
      </w:tr>
      <w:tr w:rsidR="00D3590D" w:rsidRPr="002D72FB" w14:paraId="048D0B77" w14:textId="77777777" w:rsidTr="36C960BB">
        <w:trPr>
          <w:trHeight w:val="288"/>
          <w:jc w:val="center"/>
        </w:trPr>
        <w:tc>
          <w:tcPr>
            <w:tcW w:w="10212" w:type="dxa"/>
            <w:gridSpan w:val="3"/>
            <w:shd w:val="clear" w:color="auto" w:fill="D9D9D9" w:themeFill="background1" w:themeFillShade="D9"/>
            <w:vAlign w:val="center"/>
          </w:tcPr>
          <w:p w14:paraId="618348CF" w14:textId="76071A47" w:rsidR="00D3590D" w:rsidRPr="002D72FB" w:rsidRDefault="0549D089" w:rsidP="0068599D">
            <w:pPr>
              <w:pStyle w:val="Heading2"/>
              <w:outlineLvl w:val="1"/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MEDICAL HISTORY:</w:t>
            </w:r>
            <w:r w:rsidR="34747418" w:rsidRPr="4D42B00A">
              <w:rPr>
                <w:sz w:val="20"/>
                <w:szCs w:val="20"/>
              </w:rPr>
              <w:t xml:space="preserve"> </w:t>
            </w:r>
            <w:r w:rsidR="34747418" w:rsidRPr="4D42B00A">
              <w:rPr>
                <w:b w:val="0"/>
                <w:i/>
                <w:iCs/>
                <w:sz w:val="20"/>
                <w:szCs w:val="20"/>
              </w:rPr>
              <w:t>List</w:t>
            </w:r>
            <w:r w:rsidR="7A9EB762" w:rsidRPr="4D42B00A">
              <w:rPr>
                <w:b w:val="0"/>
                <w:i/>
                <w:iCs/>
                <w:sz w:val="20"/>
                <w:szCs w:val="20"/>
              </w:rPr>
              <w:t xml:space="preserve"> </w:t>
            </w:r>
            <w:r w:rsidR="7A9EB762" w:rsidRPr="4D42B00A">
              <w:rPr>
                <w:sz w:val="20"/>
                <w:szCs w:val="20"/>
              </w:rPr>
              <w:t xml:space="preserve">      </w:t>
            </w:r>
            <w:r w:rsidR="077DEC0B" w:rsidRPr="4D42B00A">
              <w:rPr>
                <w:sz w:val="20"/>
                <w:szCs w:val="20"/>
              </w:rPr>
              <w:t>Immunizations:</w:t>
            </w:r>
            <w:r w:rsidR="7A9EB762" w:rsidRPr="4D42B00A">
              <w:rPr>
                <w:sz w:val="20"/>
                <w:szCs w:val="20"/>
              </w:rPr>
              <w:t xml:space="preserve">                      </w:t>
            </w:r>
            <w:r w:rsidR="5FA438E8" w:rsidRPr="4D42B00A">
              <w:rPr>
                <w:sz w:val="20"/>
                <w:szCs w:val="20"/>
              </w:rPr>
              <w:t>Advanced Directives</w:t>
            </w:r>
            <w:r w:rsidR="75B285BD" w:rsidRPr="4D42B00A">
              <w:rPr>
                <w:sz w:val="20"/>
                <w:szCs w:val="20"/>
              </w:rPr>
              <w:t>/ Insurance</w:t>
            </w:r>
          </w:p>
        </w:tc>
      </w:tr>
      <w:tr w:rsidR="1AC5ABF7" w14:paraId="6B2F5050" w14:textId="77777777" w:rsidTr="36C960BB">
        <w:trPr>
          <w:trHeight w:val="303"/>
          <w:jc w:val="center"/>
        </w:trPr>
        <w:tc>
          <w:tcPr>
            <w:tcW w:w="2639" w:type="dxa"/>
            <w:tcBorders>
              <w:right w:val="single" w:sz="12" w:space="0" w:color="BFBFBF" w:themeColor="background1" w:themeShade="BF"/>
            </w:tcBorders>
            <w:vAlign w:val="center"/>
          </w:tcPr>
          <w:p w14:paraId="0D51652D" w14:textId="749889BD" w:rsidR="1AC5ABF7" w:rsidRDefault="1AC5ABF7" w:rsidP="21F134A1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2623" w:type="dxa"/>
            <w:vMerge w:val="restart"/>
            <w:tcBorders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  <w:vAlign w:val="center"/>
          </w:tcPr>
          <w:p w14:paraId="3ED41D30" w14:textId="66697DC4" w:rsidR="1AC5ABF7" w:rsidRDefault="257543D5" w:rsidP="21F134A1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Pneumonia Vaccine</w:t>
            </w:r>
          </w:p>
          <w:p w14:paraId="61698FCE" w14:textId="171402A3" w:rsidR="19BA2D1F" w:rsidRDefault="19BA2D1F" w:rsidP="4D42B00A">
            <w:pPr>
              <w:pStyle w:val="Text"/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Date Received:</w:t>
            </w:r>
          </w:p>
        </w:tc>
        <w:tc>
          <w:tcPr>
            <w:tcW w:w="4950" w:type="dxa"/>
            <w:vMerge w:val="restart"/>
          </w:tcPr>
          <w:p w14:paraId="4733131F" w14:textId="21F982BE" w:rsidR="0AD4C7A3" w:rsidRDefault="0AD4C7A3" w:rsidP="0AD4C7A3">
            <w:pPr>
              <w:pStyle w:val="Text"/>
              <w:rPr>
                <w:sz w:val="20"/>
                <w:szCs w:val="20"/>
              </w:rPr>
            </w:pPr>
          </w:p>
          <w:p w14:paraId="56694E8E" w14:textId="498049FB" w:rsidR="0BB48B97" w:rsidRDefault="0BB48B97" w:rsidP="0AD4C7A3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Do we have a copy of your Advanced Directives?</w:t>
            </w:r>
          </w:p>
          <w:p w14:paraId="699271B6" w14:textId="5B524D8B" w:rsidR="0BB48B97" w:rsidRDefault="33312A9B" w:rsidP="0AD4C7A3">
            <w:pPr>
              <w:pStyle w:val="Text"/>
              <w:rPr>
                <w:sz w:val="20"/>
                <w:szCs w:val="20"/>
              </w:rPr>
            </w:pPr>
            <w:r w:rsidRPr="2A289ACD">
              <w:rPr>
                <w:sz w:val="20"/>
                <w:szCs w:val="20"/>
              </w:rPr>
              <w:t xml:space="preserve">     </w:t>
            </w:r>
            <w:r w:rsidR="0BB48B97" w:rsidRPr="2A289ACD">
              <w:rPr>
                <w:sz w:val="20"/>
                <w:szCs w:val="20"/>
              </w:rPr>
              <w:t>Please circle one   YES   NO</w:t>
            </w:r>
          </w:p>
          <w:p w14:paraId="34230A16" w14:textId="5BD7E967" w:rsidR="0AD4C7A3" w:rsidRDefault="0AD4C7A3" w:rsidP="0AD4C7A3">
            <w:pPr>
              <w:pStyle w:val="Text"/>
              <w:rPr>
                <w:sz w:val="20"/>
                <w:szCs w:val="20"/>
              </w:rPr>
            </w:pPr>
          </w:p>
          <w:p w14:paraId="6245ED7F" w14:textId="3DC41012" w:rsidR="0BB48B97" w:rsidRDefault="56B99E7F" w:rsidP="0AD4C7A3">
            <w:pPr>
              <w:pStyle w:val="Text"/>
              <w:rPr>
                <w:sz w:val="20"/>
                <w:szCs w:val="20"/>
              </w:rPr>
            </w:pPr>
            <w:r w:rsidRPr="2A289ACD">
              <w:rPr>
                <w:sz w:val="20"/>
                <w:szCs w:val="20"/>
              </w:rPr>
              <w:t xml:space="preserve">Do </w:t>
            </w:r>
            <w:r w:rsidR="40CA2C2E" w:rsidRPr="2A289ACD">
              <w:rPr>
                <w:sz w:val="20"/>
                <w:szCs w:val="20"/>
              </w:rPr>
              <w:t>we</w:t>
            </w:r>
            <w:r w:rsidRPr="2A289ACD">
              <w:rPr>
                <w:sz w:val="20"/>
                <w:szCs w:val="20"/>
              </w:rPr>
              <w:t xml:space="preserve"> have a </w:t>
            </w:r>
            <w:r w:rsidR="6D317D5D" w:rsidRPr="2A289ACD">
              <w:rPr>
                <w:sz w:val="20"/>
                <w:szCs w:val="20"/>
              </w:rPr>
              <w:t xml:space="preserve">copy of your </w:t>
            </w:r>
            <w:r w:rsidRPr="2A289ACD">
              <w:rPr>
                <w:sz w:val="20"/>
                <w:szCs w:val="20"/>
              </w:rPr>
              <w:t>Do Not Resuscitate Order</w:t>
            </w:r>
            <w:r w:rsidR="0671C19A" w:rsidRPr="2A289ACD">
              <w:rPr>
                <w:sz w:val="20"/>
                <w:szCs w:val="20"/>
              </w:rPr>
              <w:t>/POLST</w:t>
            </w:r>
            <w:r w:rsidRPr="2A289ACD">
              <w:rPr>
                <w:sz w:val="20"/>
                <w:szCs w:val="20"/>
              </w:rPr>
              <w:t>?</w:t>
            </w:r>
          </w:p>
          <w:p w14:paraId="6486AB37" w14:textId="59B50B15" w:rsidR="0BB48B97" w:rsidRDefault="56B99E7F" w:rsidP="0AD4C7A3">
            <w:pPr>
              <w:pStyle w:val="Text"/>
              <w:rPr>
                <w:sz w:val="20"/>
                <w:szCs w:val="20"/>
              </w:rPr>
            </w:pPr>
            <w:r w:rsidRPr="2A289ACD">
              <w:rPr>
                <w:sz w:val="20"/>
                <w:szCs w:val="20"/>
              </w:rPr>
              <w:t xml:space="preserve"> </w:t>
            </w:r>
            <w:r w:rsidR="47AE1699" w:rsidRPr="2A289ACD">
              <w:rPr>
                <w:sz w:val="20"/>
                <w:szCs w:val="20"/>
              </w:rPr>
              <w:t xml:space="preserve">     </w:t>
            </w:r>
            <w:r w:rsidRPr="2A289ACD">
              <w:rPr>
                <w:sz w:val="20"/>
                <w:szCs w:val="20"/>
              </w:rPr>
              <w:t>Please circle one   YES   NO</w:t>
            </w:r>
          </w:p>
          <w:p w14:paraId="569D17A7" w14:textId="57AC68D3" w:rsidR="4D42B00A" w:rsidRDefault="4D42B00A" w:rsidP="4D42B00A">
            <w:pPr>
              <w:pStyle w:val="Text"/>
              <w:rPr>
                <w:sz w:val="20"/>
                <w:szCs w:val="20"/>
              </w:rPr>
            </w:pPr>
          </w:p>
          <w:p w14:paraId="2958D87A" w14:textId="70ACA125" w:rsidR="0F49AD38" w:rsidRDefault="0F49AD38" w:rsidP="4D42B00A">
            <w:pPr>
              <w:pStyle w:val="Text"/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Do we have a copy of your current insurance cards?</w:t>
            </w:r>
          </w:p>
          <w:p w14:paraId="71BBB026" w14:textId="1CDA7928" w:rsidR="0F49AD38" w:rsidRDefault="0F49AD38" w:rsidP="4D42B00A">
            <w:pPr>
              <w:pStyle w:val="Text"/>
              <w:rPr>
                <w:sz w:val="20"/>
                <w:szCs w:val="20"/>
              </w:rPr>
            </w:pPr>
            <w:r w:rsidRPr="2A289ACD">
              <w:rPr>
                <w:sz w:val="20"/>
                <w:szCs w:val="20"/>
              </w:rPr>
              <w:t xml:space="preserve"> </w:t>
            </w:r>
            <w:r w:rsidR="77B8740E" w:rsidRPr="2A289ACD">
              <w:rPr>
                <w:sz w:val="20"/>
                <w:szCs w:val="20"/>
              </w:rPr>
              <w:t>Please circle one</w:t>
            </w:r>
            <w:r w:rsidRPr="2A289ACD">
              <w:rPr>
                <w:sz w:val="20"/>
                <w:szCs w:val="20"/>
              </w:rPr>
              <w:t xml:space="preserve">        YES   NO</w:t>
            </w:r>
          </w:p>
          <w:p w14:paraId="275DD233" w14:textId="6D4C2A10" w:rsidR="0AD4C7A3" w:rsidRDefault="0AD4C7A3" w:rsidP="0AD4C7A3">
            <w:pPr>
              <w:pStyle w:val="Text"/>
              <w:rPr>
                <w:sz w:val="20"/>
                <w:szCs w:val="20"/>
              </w:rPr>
            </w:pPr>
          </w:p>
        </w:tc>
      </w:tr>
      <w:tr w:rsidR="008042CF" w:rsidRPr="002D72FB" w14:paraId="6371DD46" w14:textId="77777777" w:rsidTr="36C960BB">
        <w:trPr>
          <w:trHeight w:val="303"/>
          <w:jc w:val="center"/>
        </w:trPr>
        <w:tc>
          <w:tcPr>
            <w:tcW w:w="2639" w:type="dxa"/>
            <w:tcBorders>
              <w:right w:val="single" w:sz="12" w:space="0" w:color="BFBFBF" w:themeColor="background1" w:themeShade="BF"/>
            </w:tcBorders>
            <w:vAlign w:val="center"/>
          </w:tcPr>
          <w:p w14:paraId="0D1D21F0" w14:textId="16C1B266" w:rsidR="008042CF" w:rsidRPr="002D72FB" w:rsidRDefault="008042CF" w:rsidP="002D72FB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2623" w:type="dxa"/>
            <w:vMerge/>
            <w:vAlign w:val="center"/>
          </w:tcPr>
          <w:p w14:paraId="31ABAE68" w14:textId="36467986" w:rsidR="008042CF" w:rsidRPr="002D72FB" w:rsidRDefault="3E7EC541" w:rsidP="002D72FB">
            <w:pPr>
              <w:pStyle w:val="Text"/>
              <w:numPr>
                <w:ilvl w:val="0"/>
                <w:numId w:val="2"/>
              </w:numPr>
              <w:rPr>
                <w:sz w:val="20"/>
                <w:szCs w:val="32"/>
              </w:rPr>
            </w:pPr>
            <w:r w:rsidRPr="21F134A1">
              <w:rPr>
                <w:sz w:val="20"/>
                <w:szCs w:val="20"/>
              </w:rPr>
              <w:t>Blood Clot</w:t>
            </w:r>
          </w:p>
        </w:tc>
        <w:tc>
          <w:tcPr>
            <w:tcW w:w="4950" w:type="dxa"/>
            <w:vMerge/>
          </w:tcPr>
          <w:p w14:paraId="2898C2DD" w14:textId="77777777" w:rsidR="00901B3B" w:rsidRDefault="00901B3B"/>
        </w:tc>
      </w:tr>
      <w:tr w:rsidR="21F134A1" w14:paraId="78D7C0A8" w14:textId="77777777" w:rsidTr="36C960BB">
        <w:trPr>
          <w:trHeight w:val="303"/>
          <w:jc w:val="center"/>
        </w:trPr>
        <w:tc>
          <w:tcPr>
            <w:tcW w:w="2639" w:type="dxa"/>
            <w:tcBorders>
              <w:right w:val="single" w:sz="12" w:space="0" w:color="BFBFBF" w:themeColor="background1" w:themeShade="BF"/>
            </w:tcBorders>
            <w:vAlign w:val="center"/>
          </w:tcPr>
          <w:p w14:paraId="41F6772E" w14:textId="339C3A2D" w:rsidR="7FB7B029" w:rsidRDefault="7FB7B029" w:rsidP="21F134A1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2623" w:type="dxa"/>
            <w:vMerge w:val="restart"/>
            <w:tcBorders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  <w:vAlign w:val="center"/>
          </w:tcPr>
          <w:p w14:paraId="4FACDDFA" w14:textId="75212F0A" w:rsidR="7FB7B029" w:rsidRDefault="19BA2D1F" w:rsidP="21F134A1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Shingles Vaccine</w:t>
            </w:r>
          </w:p>
          <w:p w14:paraId="4B85F4A5" w14:textId="23D91563" w:rsidR="19BA2D1F" w:rsidRDefault="19BA2D1F" w:rsidP="4D42B00A">
            <w:pPr>
              <w:pStyle w:val="Text"/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Date Received:</w:t>
            </w:r>
          </w:p>
        </w:tc>
        <w:tc>
          <w:tcPr>
            <w:tcW w:w="4950" w:type="dxa"/>
            <w:vMerge/>
          </w:tcPr>
          <w:p w14:paraId="575BEAC2" w14:textId="77777777" w:rsidR="00901B3B" w:rsidRDefault="00901B3B"/>
        </w:tc>
      </w:tr>
      <w:tr w:rsidR="008042CF" w:rsidRPr="002D72FB" w14:paraId="2A6DFD4A" w14:textId="77777777" w:rsidTr="36C960BB">
        <w:trPr>
          <w:trHeight w:val="303"/>
          <w:jc w:val="center"/>
        </w:trPr>
        <w:tc>
          <w:tcPr>
            <w:tcW w:w="2639" w:type="dxa"/>
            <w:tcBorders>
              <w:right w:val="single" w:sz="12" w:space="0" w:color="BFBFBF" w:themeColor="background1" w:themeShade="BF"/>
            </w:tcBorders>
            <w:vAlign w:val="center"/>
          </w:tcPr>
          <w:p w14:paraId="2105B298" w14:textId="6E64A75A" w:rsidR="008042CF" w:rsidRPr="002D72FB" w:rsidRDefault="008042CF" w:rsidP="002D72FB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2623" w:type="dxa"/>
            <w:vMerge/>
            <w:vAlign w:val="center"/>
          </w:tcPr>
          <w:p w14:paraId="72A13BEB" w14:textId="4E1B4A9D" w:rsidR="008042CF" w:rsidRPr="002D72FB" w:rsidRDefault="3E7EC541" w:rsidP="002D72FB">
            <w:pPr>
              <w:pStyle w:val="Text"/>
              <w:numPr>
                <w:ilvl w:val="0"/>
                <w:numId w:val="2"/>
              </w:numPr>
              <w:rPr>
                <w:sz w:val="20"/>
                <w:szCs w:val="32"/>
              </w:rPr>
            </w:pPr>
            <w:r w:rsidRPr="21F134A1">
              <w:rPr>
                <w:sz w:val="20"/>
                <w:szCs w:val="20"/>
              </w:rPr>
              <w:t>Heart Attack</w:t>
            </w:r>
          </w:p>
        </w:tc>
        <w:tc>
          <w:tcPr>
            <w:tcW w:w="4950" w:type="dxa"/>
            <w:vMerge/>
          </w:tcPr>
          <w:p w14:paraId="5AEA6412" w14:textId="77777777" w:rsidR="00901B3B" w:rsidRDefault="00901B3B"/>
        </w:tc>
      </w:tr>
      <w:tr w:rsidR="21F134A1" w14:paraId="5FE3848A" w14:textId="77777777" w:rsidTr="36C960BB">
        <w:trPr>
          <w:trHeight w:val="303"/>
          <w:jc w:val="center"/>
        </w:trPr>
        <w:tc>
          <w:tcPr>
            <w:tcW w:w="2639" w:type="dxa"/>
            <w:tcBorders>
              <w:right w:val="single" w:sz="12" w:space="0" w:color="BFBFBF" w:themeColor="background1" w:themeShade="BF"/>
            </w:tcBorders>
            <w:vAlign w:val="center"/>
          </w:tcPr>
          <w:p w14:paraId="4D0AE009" w14:textId="21878F44" w:rsidR="061E468E" w:rsidRDefault="061E468E" w:rsidP="21F134A1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2623" w:type="dxa"/>
            <w:vMerge w:val="restart"/>
            <w:tcBorders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  <w:vAlign w:val="center"/>
          </w:tcPr>
          <w:p w14:paraId="2E0846C0" w14:textId="602B8E8E" w:rsidR="061E468E" w:rsidRDefault="19BA2D1F" w:rsidP="21F134A1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Flu Vaccine</w:t>
            </w:r>
          </w:p>
          <w:p w14:paraId="50B7A9D4" w14:textId="142E9564" w:rsidR="19BA2D1F" w:rsidRDefault="19BA2D1F" w:rsidP="4D42B00A">
            <w:pPr>
              <w:pStyle w:val="Text"/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Date Received:</w:t>
            </w:r>
          </w:p>
        </w:tc>
        <w:tc>
          <w:tcPr>
            <w:tcW w:w="4950" w:type="dxa"/>
            <w:vMerge/>
          </w:tcPr>
          <w:p w14:paraId="1CAA0C35" w14:textId="77777777" w:rsidR="00901B3B" w:rsidRDefault="00901B3B"/>
        </w:tc>
      </w:tr>
      <w:tr w:rsidR="008042CF" w:rsidRPr="002D72FB" w14:paraId="42529CEC" w14:textId="77777777" w:rsidTr="36C960BB">
        <w:trPr>
          <w:trHeight w:val="303"/>
          <w:jc w:val="center"/>
        </w:trPr>
        <w:tc>
          <w:tcPr>
            <w:tcW w:w="2639" w:type="dxa"/>
            <w:tcBorders>
              <w:right w:val="single" w:sz="12" w:space="0" w:color="BFBFBF" w:themeColor="background1" w:themeShade="BF"/>
            </w:tcBorders>
            <w:vAlign w:val="center"/>
          </w:tcPr>
          <w:p w14:paraId="1EB5F7A3" w14:textId="6250B01A" w:rsidR="008042CF" w:rsidRPr="002D72FB" w:rsidRDefault="008042CF" w:rsidP="002D72FB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2623" w:type="dxa"/>
            <w:vMerge/>
            <w:vAlign w:val="center"/>
          </w:tcPr>
          <w:p w14:paraId="45E9F504" w14:textId="4EA96BBE" w:rsidR="008042CF" w:rsidRPr="002D72FB" w:rsidRDefault="3E7EC541" w:rsidP="002D72FB">
            <w:pPr>
              <w:pStyle w:val="Text"/>
              <w:numPr>
                <w:ilvl w:val="0"/>
                <w:numId w:val="2"/>
              </w:numPr>
              <w:rPr>
                <w:sz w:val="20"/>
                <w:szCs w:val="32"/>
              </w:rPr>
            </w:pPr>
            <w:r w:rsidRPr="21F134A1">
              <w:rPr>
                <w:sz w:val="20"/>
                <w:szCs w:val="20"/>
              </w:rPr>
              <w:t>High Cholesterol</w:t>
            </w:r>
          </w:p>
        </w:tc>
        <w:tc>
          <w:tcPr>
            <w:tcW w:w="4950" w:type="dxa"/>
            <w:vMerge/>
          </w:tcPr>
          <w:p w14:paraId="646FAF95" w14:textId="77777777" w:rsidR="00901B3B" w:rsidRDefault="00901B3B"/>
        </w:tc>
      </w:tr>
      <w:tr w:rsidR="008042CF" w:rsidRPr="002D72FB" w14:paraId="16132483" w14:textId="77777777" w:rsidTr="36C960BB">
        <w:trPr>
          <w:trHeight w:val="303"/>
          <w:jc w:val="center"/>
        </w:trPr>
        <w:tc>
          <w:tcPr>
            <w:tcW w:w="2639" w:type="dxa"/>
            <w:tcBorders>
              <w:right w:val="single" w:sz="12" w:space="0" w:color="BFBFBF" w:themeColor="background1" w:themeShade="BF"/>
            </w:tcBorders>
            <w:vAlign w:val="center"/>
          </w:tcPr>
          <w:p w14:paraId="6FED59C8" w14:textId="588E9C60" w:rsidR="008042CF" w:rsidRPr="002D72FB" w:rsidRDefault="008042CF" w:rsidP="002D72FB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2623" w:type="dxa"/>
            <w:vMerge w:val="restart"/>
            <w:tcBorders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  <w:vAlign w:val="center"/>
          </w:tcPr>
          <w:p w14:paraId="7F9A52A7" w14:textId="71E7D321" w:rsidR="008042CF" w:rsidRPr="002D72FB" w:rsidRDefault="19BA2D1F" w:rsidP="002D72FB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Covid 19</w:t>
            </w:r>
          </w:p>
          <w:p w14:paraId="0002D470" w14:textId="5816A1E6" w:rsidR="19BA2D1F" w:rsidRDefault="19BA2D1F" w:rsidP="4D42B00A">
            <w:pPr>
              <w:pStyle w:val="Text"/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>Date Received:</w:t>
            </w:r>
          </w:p>
        </w:tc>
        <w:tc>
          <w:tcPr>
            <w:tcW w:w="4950" w:type="dxa"/>
            <w:vMerge/>
          </w:tcPr>
          <w:p w14:paraId="3125DBDA" w14:textId="77777777" w:rsidR="00901B3B" w:rsidRDefault="00901B3B"/>
        </w:tc>
      </w:tr>
      <w:tr w:rsidR="008042CF" w:rsidRPr="002D72FB" w14:paraId="14CE0570" w14:textId="77777777" w:rsidTr="36C960BB">
        <w:trPr>
          <w:trHeight w:val="303"/>
          <w:jc w:val="center"/>
        </w:trPr>
        <w:tc>
          <w:tcPr>
            <w:tcW w:w="2639" w:type="dxa"/>
            <w:tcBorders>
              <w:right w:val="single" w:sz="12" w:space="0" w:color="BFBFBF" w:themeColor="background1" w:themeShade="BF"/>
            </w:tcBorders>
            <w:vAlign w:val="center"/>
          </w:tcPr>
          <w:p w14:paraId="100C2EE2" w14:textId="5A8A7B62" w:rsidR="008042CF" w:rsidRPr="002D72FB" w:rsidRDefault="008042CF" w:rsidP="002D72FB">
            <w:pPr>
              <w:pStyle w:val="Text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2623" w:type="dxa"/>
            <w:vMerge/>
            <w:vAlign w:val="center"/>
          </w:tcPr>
          <w:p w14:paraId="3E6F44BB" w14:textId="08C09FB0" w:rsidR="008042CF" w:rsidRPr="002D72FB" w:rsidRDefault="3E7EC541" w:rsidP="002D72FB">
            <w:pPr>
              <w:pStyle w:val="Text"/>
              <w:numPr>
                <w:ilvl w:val="0"/>
                <w:numId w:val="2"/>
              </w:numPr>
              <w:rPr>
                <w:sz w:val="20"/>
                <w:szCs w:val="32"/>
              </w:rPr>
            </w:pPr>
            <w:r w:rsidRPr="21F134A1">
              <w:rPr>
                <w:sz w:val="20"/>
                <w:szCs w:val="20"/>
              </w:rPr>
              <w:t>Kidney Disease</w:t>
            </w:r>
          </w:p>
        </w:tc>
        <w:tc>
          <w:tcPr>
            <w:tcW w:w="4950" w:type="dxa"/>
            <w:vMerge/>
          </w:tcPr>
          <w:p w14:paraId="6AAC1D87" w14:textId="77777777" w:rsidR="00901B3B" w:rsidRDefault="00901B3B"/>
        </w:tc>
      </w:tr>
    </w:tbl>
    <w:p w14:paraId="0B8B92F4" w14:textId="497BCD73" w:rsidR="0AD4C7A3" w:rsidRDefault="0AD4C7A3" w:rsidP="0AD4C7A3"/>
    <w:p w14:paraId="77450762" w14:textId="63BEC4A2" w:rsidR="0AD4C7A3" w:rsidRDefault="4CF26E99" w:rsidP="4D42B00A">
      <w:r>
        <w:t xml:space="preserve">         </w:t>
      </w:r>
      <w:r w:rsidRPr="4D42B00A">
        <w:rPr>
          <w:i/>
          <w:iCs/>
          <w:sz w:val="20"/>
          <w:szCs w:val="20"/>
        </w:rPr>
        <w:t xml:space="preserve">If more space is needed, please use </w:t>
      </w:r>
      <w:r w:rsidR="5D9A1356" w:rsidRPr="4D42B00A">
        <w:rPr>
          <w:i/>
          <w:iCs/>
          <w:sz w:val="20"/>
          <w:szCs w:val="20"/>
        </w:rPr>
        <w:t>the other</w:t>
      </w:r>
      <w:r w:rsidRPr="4D42B00A">
        <w:rPr>
          <w:i/>
          <w:iCs/>
          <w:sz w:val="20"/>
          <w:szCs w:val="20"/>
        </w:rPr>
        <w:t xml:space="preserve"> side of this page.</w:t>
      </w:r>
    </w:p>
    <w:tbl>
      <w:tblPr>
        <w:tblW w:w="10705" w:type="dxa"/>
        <w:jc w:val="center"/>
        <w:tblCellMar>
          <w:top w:w="14" w:type="dxa"/>
          <w:left w:w="86" w:type="dxa"/>
          <w:bottom w:w="14" w:type="dxa"/>
          <w:right w:w="86" w:type="dxa"/>
        </w:tblCellMar>
        <w:tblLook w:val="01E0" w:firstRow="1" w:lastRow="1" w:firstColumn="1" w:lastColumn="1" w:noHBand="0" w:noVBand="0"/>
      </w:tblPr>
      <w:tblGrid>
        <w:gridCol w:w="3592"/>
        <w:gridCol w:w="3592"/>
        <w:gridCol w:w="3521"/>
      </w:tblGrid>
      <w:tr w:rsidR="00C764D5" w:rsidRPr="002D72FB" w14:paraId="20D33A10" w14:textId="77777777" w:rsidTr="4D42B00A">
        <w:trPr>
          <w:trHeight w:val="288"/>
          <w:jc w:val="center"/>
        </w:trPr>
        <w:tc>
          <w:tcPr>
            <w:tcW w:w="10705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 w:themeFill="background1" w:themeFillShade="D9"/>
            <w:vAlign w:val="center"/>
          </w:tcPr>
          <w:p w14:paraId="1F80874C" w14:textId="0D7B37FA" w:rsidR="00C764D5" w:rsidRPr="002D72FB" w:rsidRDefault="00C764D5" w:rsidP="00C764D5">
            <w:pPr>
              <w:pStyle w:val="Heading2"/>
              <w:jc w:val="center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MEDICATIONS</w:t>
            </w:r>
          </w:p>
        </w:tc>
      </w:tr>
      <w:tr w:rsidR="007C3D59" w:rsidRPr="002D72FB" w14:paraId="275647A3" w14:textId="77777777" w:rsidTr="4D42B00A">
        <w:trPr>
          <w:trHeight w:val="288"/>
          <w:jc w:val="center"/>
        </w:trPr>
        <w:tc>
          <w:tcPr>
            <w:tcW w:w="10705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3F3F3"/>
            <w:vAlign w:val="center"/>
          </w:tcPr>
          <w:p w14:paraId="2D1204FE" w14:textId="5D1127A6" w:rsidR="007C3D59" w:rsidRPr="002D72FB" w:rsidRDefault="44AFDB2F" w:rsidP="0068599D">
            <w:pPr>
              <w:pStyle w:val="Heading2"/>
              <w:rPr>
                <w:sz w:val="20"/>
                <w:szCs w:val="20"/>
              </w:rPr>
            </w:pPr>
            <w:r w:rsidRPr="4D42B00A">
              <w:rPr>
                <w:sz w:val="20"/>
                <w:szCs w:val="20"/>
              </w:rPr>
              <w:t xml:space="preserve">List </w:t>
            </w:r>
            <w:r w:rsidR="3A8938B0" w:rsidRPr="4D42B00A">
              <w:rPr>
                <w:sz w:val="20"/>
                <w:szCs w:val="20"/>
              </w:rPr>
              <w:t>y</w:t>
            </w:r>
            <w:r w:rsidR="5CB98E53" w:rsidRPr="4D42B00A">
              <w:rPr>
                <w:sz w:val="20"/>
                <w:szCs w:val="20"/>
              </w:rPr>
              <w:t xml:space="preserve">our </w:t>
            </w:r>
            <w:r w:rsidR="3A8938B0" w:rsidRPr="4D42B00A">
              <w:rPr>
                <w:sz w:val="20"/>
                <w:szCs w:val="20"/>
              </w:rPr>
              <w:t>p</w:t>
            </w:r>
            <w:r w:rsidR="5CB98E53" w:rsidRPr="4D42B00A">
              <w:rPr>
                <w:sz w:val="20"/>
                <w:szCs w:val="20"/>
              </w:rPr>
              <w:t xml:space="preserve">rescribed </w:t>
            </w:r>
            <w:r w:rsidR="3A8938B0" w:rsidRPr="4D42B00A">
              <w:rPr>
                <w:sz w:val="20"/>
                <w:szCs w:val="20"/>
              </w:rPr>
              <w:t>d</w:t>
            </w:r>
            <w:r w:rsidR="5CB98E53" w:rsidRPr="4D42B00A">
              <w:rPr>
                <w:sz w:val="20"/>
                <w:szCs w:val="20"/>
              </w:rPr>
              <w:t xml:space="preserve">rugs and </w:t>
            </w:r>
            <w:r w:rsidR="3A8938B0" w:rsidRPr="4D42B00A">
              <w:rPr>
                <w:sz w:val="20"/>
                <w:szCs w:val="20"/>
              </w:rPr>
              <w:t>o</w:t>
            </w:r>
            <w:r w:rsidR="5CB98E53" w:rsidRPr="4D42B00A">
              <w:rPr>
                <w:sz w:val="20"/>
                <w:szCs w:val="20"/>
              </w:rPr>
              <w:t>ver-the-</w:t>
            </w:r>
            <w:r w:rsidR="3A8938B0" w:rsidRPr="4D42B00A">
              <w:rPr>
                <w:sz w:val="20"/>
                <w:szCs w:val="20"/>
              </w:rPr>
              <w:t>c</w:t>
            </w:r>
            <w:r w:rsidR="5CB98E53" w:rsidRPr="4D42B00A">
              <w:rPr>
                <w:sz w:val="20"/>
                <w:szCs w:val="20"/>
              </w:rPr>
              <w:t xml:space="preserve">ounter </w:t>
            </w:r>
            <w:r w:rsidR="3A8938B0" w:rsidRPr="4D42B00A">
              <w:rPr>
                <w:sz w:val="20"/>
                <w:szCs w:val="20"/>
              </w:rPr>
              <w:t>d</w:t>
            </w:r>
            <w:r w:rsidR="5CB98E53" w:rsidRPr="4D42B00A">
              <w:rPr>
                <w:sz w:val="20"/>
                <w:szCs w:val="20"/>
              </w:rPr>
              <w:t xml:space="preserve">rugs, </w:t>
            </w:r>
            <w:r w:rsidR="3A8938B0" w:rsidRPr="4D42B00A">
              <w:rPr>
                <w:sz w:val="20"/>
                <w:szCs w:val="20"/>
              </w:rPr>
              <w:t>s</w:t>
            </w:r>
            <w:r w:rsidR="5CB98E53" w:rsidRPr="4D42B00A">
              <w:rPr>
                <w:sz w:val="20"/>
                <w:szCs w:val="20"/>
              </w:rPr>
              <w:t xml:space="preserve">uch as </w:t>
            </w:r>
            <w:r w:rsidR="3A8938B0" w:rsidRPr="4D42B00A">
              <w:rPr>
                <w:sz w:val="20"/>
                <w:szCs w:val="20"/>
              </w:rPr>
              <w:t>v</w:t>
            </w:r>
            <w:r w:rsidR="5CB98E53" w:rsidRPr="4D42B00A">
              <w:rPr>
                <w:sz w:val="20"/>
                <w:szCs w:val="20"/>
              </w:rPr>
              <w:t>itamins</w:t>
            </w:r>
            <w:r w:rsidR="0C9BE766" w:rsidRPr="4D42B00A">
              <w:rPr>
                <w:sz w:val="20"/>
                <w:szCs w:val="20"/>
              </w:rPr>
              <w:t>/supplements.</w:t>
            </w:r>
          </w:p>
        </w:tc>
      </w:tr>
      <w:tr w:rsidR="003141E3" w:rsidRPr="002D72FB" w14:paraId="43586CAD" w14:textId="77777777" w:rsidTr="4D42B00A">
        <w:trPr>
          <w:trHeight w:val="288"/>
          <w:jc w:val="center"/>
        </w:trPr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406F701" w14:textId="77777777" w:rsidR="003141E3" w:rsidRPr="002D72FB" w:rsidRDefault="003141E3" w:rsidP="003141E3">
            <w:pPr>
              <w:rPr>
                <w:sz w:val="20"/>
                <w:szCs w:val="32"/>
              </w:rPr>
            </w:pPr>
            <w:r w:rsidRPr="002D72FB">
              <w:rPr>
                <w:sz w:val="20"/>
                <w:szCs w:val="32"/>
              </w:rPr>
              <w:t>Name the Drug</w:t>
            </w:r>
          </w:p>
        </w:tc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A3EC373" w14:textId="77777777" w:rsidR="003141E3" w:rsidRPr="002D72FB" w:rsidRDefault="003141E3" w:rsidP="003141E3">
            <w:pPr>
              <w:rPr>
                <w:sz w:val="20"/>
                <w:szCs w:val="32"/>
              </w:rPr>
            </w:pPr>
            <w:r w:rsidRPr="002D72FB">
              <w:rPr>
                <w:sz w:val="20"/>
                <w:szCs w:val="32"/>
              </w:rPr>
              <w:t>Strength</w:t>
            </w:r>
          </w:p>
        </w:tc>
        <w:tc>
          <w:tcPr>
            <w:tcW w:w="352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4DCBD57" w14:textId="77777777" w:rsidR="003141E3" w:rsidRPr="002D72FB" w:rsidRDefault="003141E3" w:rsidP="003141E3">
            <w:pPr>
              <w:rPr>
                <w:sz w:val="20"/>
                <w:szCs w:val="32"/>
              </w:rPr>
            </w:pPr>
            <w:r w:rsidRPr="002D72FB">
              <w:rPr>
                <w:sz w:val="20"/>
                <w:szCs w:val="32"/>
              </w:rPr>
              <w:t>Frequency Taken</w:t>
            </w:r>
          </w:p>
        </w:tc>
      </w:tr>
      <w:tr w:rsidR="003141E3" w:rsidRPr="002D72FB" w14:paraId="38FC2151" w14:textId="77777777" w:rsidTr="4D42B00A">
        <w:trPr>
          <w:trHeight w:val="288"/>
          <w:jc w:val="center"/>
        </w:trPr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24DF9EC" w14:textId="77777777" w:rsidR="003141E3" w:rsidRPr="002D72FB" w:rsidRDefault="003141E3" w:rsidP="003141E3">
            <w:pPr>
              <w:rPr>
                <w:sz w:val="20"/>
                <w:szCs w:val="32"/>
              </w:rPr>
            </w:pPr>
          </w:p>
        </w:tc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4799ABD" w14:textId="77777777" w:rsidR="003141E3" w:rsidRPr="002D72FB" w:rsidRDefault="003141E3" w:rsidP="003141E3">
            <w:pPr>
              <w:rPr>
                <w:sz w:val="20"/>
                <w:szCs w:val="32"/>
              </w:rPr>
            </w:pPr>
          </w:p>
        </w:tc>
        <w:tc>
          <w:tcPr>
            <w:tcW w:w="352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83233DA" w14:textId="77777777" w:rsidR="003141E3" w:rsidRPr="002D72FB" w:rsidRDefault="003141E3" w:rsidP="003141E3">
            <w:pPr>
              <w:rPr>
                <w:sz w:val="20"/>
                <w:szCs w:val="32"/>
              </w:rPr>
            </w:pPr>
          </w:p>
        </w:tc>
      </w:tr>
      <w:tr w:rsidR="003141E3" w:rsidRPr="002D72FB" w14:paraId="4A4CFE0B" w14:textId="77777777" w:rsidTr="4D42B00A">
        <w:trPr>
          <w:trHeight w:val="288"/>
          <w:jc w:val="center"/>
        </w:trPr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B96E24A" w14:textId="77777777" w:rsidR="003141E3" w:rsidRPr="002D72FB" w:rsidRDefault="003141E3" w:rsidP="003141E3">
            <w:pPr>
              <w:rPr>
                <w:sz w:val="20"/>
                <w:szCs w:val="32"/>
              </w:rPr>
            </w:pPr>
          </w:p>
        </w:tc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673FDC3" w14:textId="77777777" w:rsidR="003141E3" w:rsidRPr="002D72FB" w:rsidRDefault="003141E3" w:rsidP="003141E3">
            <w:pPr>
              <w:rPr>
                <w:sz w:val="20"/>
                <w:szCs w:val="32"/>
              </w:rPr>
            </w:pPr>
          </w:p>
        </w:tc>
        <w:tc>
          <w:tcPr>
            <w:tcW w:w="352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ADAE340" w14:textId="77777777" w:rsidR="003141E3" w:rsidRPr="002D72FB" w:rsidRDefault="003141E3" w:rsidP="003141E3">
            <w:pPr>
              <w:rPr>
                <w:sz w:val="20"/>
                <w:szCs w:val="32"/>
              </w:rPr>
            </w:pPr>
          </w:p>
        </w:tc>
      </w:tr>
      <w:tr w:rsidR="00616FCF" w:rsidRPr="002D72FB" w14:paraId="34598969" w14:textId="77777777" w:rsidTr="4D42B00A">
        <w:trPr>
          <w:trHeight w:val="288"/>
          <w:jc w:val="center"/>
        </w:trPr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7C8BFE6" w14:textId="77777777" w:rsidR="00616FCF" w:rsidRPr="002D72FB" w:rsidRDefault="00616FCF" w:rsidP="003141E3">
            <w:pPr>
              <w:rPr>
                <w:sz w:val="20"/>
                <w:szCs w:val="32"/>
              </w:rPr>
            </w:pPr>
          </w:p>
        </w:tc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B7698D2" w14:textId="77777777" w:rsidR="00616FCF" w:rsidRPr="002D72FB" w:rsidRDefault="00616FCF" w:rsidP="003141E3">
            <w:pPr>
              <w:rPr>
                <w:sz w:val="20"/>
                <w:szCs w:val="32"/>
              </w:rPr>
            </w:pPr>
          </w:p>
        </w:tc>
        <w:tc>
          <w:tcPr>
            <w:tcW w:w="352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FD187F4" w14:textId="77777777" w:rsidR="00616FCF" w:rsidRPr="002D72FB" w:rsidRDefault="00616FCF" w:rsidP="003141E3">
            <w:pPr>
              <w:rPr>
                <w:sz w:val="20"/>
                <w:szCs w:val="32"/>
              </w:rPr>
            </w:pPr>
          </w:p>
        </w:tc>
      </w:tr>
      <w:tr w:rsidR="00616FCF" w:rsidRPr="002D72FB" w14:paraId="66AE5228" w14:textId="77777777" w:rsidTr="4D42B00A">
        <w:trPr>
          <w:trHeight w:val="288"/>
          <w:jc w:val="center"/>
        </w:trPr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95FBB25" w14:textId="77777777" w:rsidR="00616FCF" w:rsidRPr="002D72FB" w:rsidRDefault="00616FCF" w:rsidP="003141E3">
            <w:pPr>
              <w:rPr>
                <w:sz w:val="20"/>
                <w:szCs w:val="32"/>
              </w:rPr>
            </w:pPr>
          </w:p>
        </w:tc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89B78C6" w14:textId="77777777" w:rsidR="00616FCF" w:rsidRPr="002D72FB" w:rsidRDefault="00616FCF" w:rsidP="003141E3">
            <w:pPr>
              <w:rPr>
                <w:sz w:val="20"/>
                <w:szCs w:val="32"/>
              </w:rPr>
            </w:pPr>
          </w:p>
        </w:tc>
        <w:tc>
          <w:tcPr>
            <w:tcW w:w="352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F7500D9" w14:textId="77777777" w:rsidR="00616FCF" w:rsidRPr="002D72FB" w:rsidRDefault="00616FCF" w:rsidP="003141E3">
            <w:pPr>
              <w:rPr>
                <w:sz w:val="20"/>
                <w:szCs w:val="32"/>
              </w:rPr>
            </w:pPr>
          </w:p>
        </w:tc>
      </w:tr>
      <w:tr w:rsidR="00616FCF" w:rsidRPr="002D72FB" w14:paraId="03ADAFA8" w14:textId="77777777" w:rsidTr="4D42B00A">
        <w:trPr>
          <w:trHeight w:val="288"/>
          <w:jc w:val="center"/>
        </w:trPr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55A4E80" w14:textId="77777777" w:rsidR="00616FCF" w:rsidRPr="002D72FB" w:rsidRDefault="00616FCF" w:rsidP="003141E3">
            <w:pPr>
              <w:rPr>
                <w:sz w:val="20"/>
                <w:szCs w:val="32"/>
              </w:rPr>
            </w:pPr>
          </w:p>
        </w:tc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48244DE" w14:textId="77777777" w:rsidR="00616FCF" w:rsidRPr="002D72FB" w:rsidRDefault="00616FCF" w:rsidP="003141E3">
            <w:pPr>
              <w:rPr>
                <w:sz w:val="20"/>
                <w:szCs w:val="32"/>
              </w:rPr>
            </w:pPr>
          </w:p>
        </w:tc>
        <w:tc>
          <w:tcPr>
            <w:tcW w:w="352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498C440" w14:textId="77777777" w:rsidR="00616FCF" w:rsidRPr="002D72FB" w:rsidRDefault="00616FCF" w:rsidP="003141E3">
            <w:pPr>
              <w:rPr>
                <w:sz w:val="20"/>
                <w:szCs w:val="32"/>
              </w:rPr>
            </w:pPr>
          </w:p>
        </w:tc>
      </w:tr>
      <w:tr w:rsidR="007C3D59" w:rsidRPr="002D72FB" w14:paraId="393BC213" w14:textId="77777777" w:rsidTr="4D42B00A">
        <w:trPr>
          <w:trHeight w:val="288"/>
          <w:jc w:val="center"/>
        </w:trPr>
        <w:tc>
          <w:tcPr>
            <w:tcW w:w="10705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D9D9D9" w:themeFill="background1" w:themeFillShade="D9"/>
            <w:vAlign w:val="center"/>
          </w:tcPr>
          <w:p w14:paraId="2CF47510" w14:textId="4B969471" w:rsidR="007C3D59" w:rsidRPr="002D72FB" w:rsidRDefault="5F0639C4" w:rsidP="0068599D">
            <w:pPr>
              <w:pStyle w:val="Heading2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Allergies</w:t>
            </w:r>
            <w:r w:rsidR="21D54060" w:rsidRPr="0AD4C7A3">
              <w:rPr>
                <w:sz w:val="20"/>
                <w:szCs w:val="20"/>
              </w:rPr>
              <w:t xml:space="preserve">    </w:t>
            </w:r>
            <w:r w:rsidR="46617F10" w:rsidRPr="0AD4C7A3">
              <w:rPr>
                <w:sz w:val="20"/>
                <w:szCs w:val="20"/>
              </w:rPr>
              <w:t xml:space="preserve">                                                                                </w:t>
            </w:r>
            <w:r w:rsidR="00616FCF">
              <w:rPr>
                <w:noProof/>
                <w:lang w:eastAsia="en-US"/>
              </w:rPr>
              <mc:AlternateContent>
                <mc:Choice Requires="wps">
                  <w:drawing>
                    <wp:inline distT="0" distB="0" distL="0" distR="0" wp14:anchorId="47CD7206" wp14:editId="3A3DA7DA">
                      <wp:extent cx="104775" cy="133350"/>
                      <wp:effectExtent l="0" t="0" r="28575" b="19050"/>
                      <wp:docPr id="206172480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</mc:AlternateContent>
            </w:r>
            <w:r w:rsidR="19DC0BCA" w:rsidRPr="0AD4C7A3">
              <w:rPr>
                <w:sz w:val="20"/>
                <w:szCs w:val="20"/>
              </w:rPr>
              <w:t>No Known Allergies</w:t>
            </w:r>
          </w:p>
        </w:tc>
      </w:tr>
      <w:tr w:rsidR="007C3D59" w:rsidRPr="002D72FB" w14:paraId="7F296AB6" w14:textId="77777777" w:rsidTr="4D42B00A">
        <w:trPr>
          <w:trHeight w:val="288"/>
          <w:jc w:val="center"/>
        </w:trPr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49135E2" w14:textId="1776E84E" w:rsidR="007C3D59" w:rsidRPr="002D72FB" w:rsidRDefault="005221F3" w:rsidP="003141E3">
            <w:pPr>
              <w:rPr>
                <w:sz w:val="20"/>
                <w:szCs w:val="32"/>
              </w:rPr>
            </w:pPr>
            <w:r w:rsidRPr="002D72FB">
              <w:rPr>
                <w:sz w:val="20"/>
                <w:szCs w:val="32"/>
              </w:rPr>
              <w:t xml:space="preserve">Name the </w:t>
            </w:r>
            <w:r w:rsidR="00616FCF">
              <w:rPr>
                <w:sz w:val="20"/>
                <w:szCs w:val="32"/>
              </w:rPr>
              <w:t>Allergen/Drug</w:t>
            </w:r>
          </w:p>
        </w:tc>
        <w:tc>
          <w:tcPr>
            <w:tcW w:w="711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1CCF6EC" w14:textId="77777777" w:rsidR="007C3D59" w:rsidRPr="002D72FB" w:rsidRDefault="005221F3" w:rsidP="003141E3">
            <w:pPr>
              <w:rPr>
                <w:sz w:val="20"/>
                <w:szCs w:val="32"/>
              </w:rPr>
            </w:pPr>
            <w:r w:rsidRPr="002D72FB">
              <w:rPr>
                <w:sz w:val="20"/>
                <w:szCs w:val="32"/>
              </w:rPr>
              <w:t>Reaction You Had</w:t>
            </w:r>
          </w:p>
        </w:tc>
      </w:tr>
      <w:tr w:rsidR="003141E3" w:rsidRPr="002D72FB" w14:paraId="1C838B4F" w14:textId="77777777" w:rsidTr="4D42B00A">
        <w:trPr>
          <w:trHeight w:val="288"/>
          <w:jc w:val="center"/>
        </w:trPr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2EFC40C" w14:textId="77777777" w:rsidR="003141E3" w:rsidRPr="002D72FB" w:rsidRDefault="003141E3" w:rsidP="003141E3">
            <w:pPr>
              <w:rPr>
                <w:sz w:val="20"/>
                <w:szCs w:val="32"/>
              </w:rPr>
            </w:pPr>
          </w:p>
        </w:tc>
        <w:tc>
          <w:tcPr>
            <w:tcW w:w="711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340EAFB" w14:textId="77777777" w:rsidR="003141E3" w:rsidRPr="002D72FB" w:rsidRDefault="003141E3" w:rsidP="003141E3">
            <w:pPr>
              <w:rPr>
                <w:sz w:val="20"/>
                <w:szCs w:val="32"/>
              </w:rPr>
            </w:pPr>
          </w:p>
        </w:tc>
      </w:tr>
      <w:tr w:rsidR="003141E3" w:rsidRPr="002D72FB" w14:paraId="3640243C" w14:textId="77777777" w:rsidTr="4D42B00A">
        <w:trPr>
          <w:trHeight w:val="288"/>
          <w:jc w:val="center"/>
        </w:trPr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D840D5E" w14:textId="77777777" w:rsidR="003141E3" w:rsidRPr="002D72FB" w:rsidRDefault="003141E3" w:rsidP="003141E3">
            <w:pPr>
              <w:rPr>
                <w:sz w:val="20"/>
                <w:szCs w:val="32"/>
              </w:rPr>
            </w:pPr>
          </w:p>
        </w:tc>
        <w:tc>
          <w:tcPr>
            <w:tcW w:w="711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4E01CDC7" w14:textId="77777777" w:rsidR="003141E3" w:rsidRPr="002D72FB" w:rsidRDefault="003141E3" w:rsidP="003141E3">
            <w:pPr>
              <w:rPr>
                <w:sz w:val="20"/>
                <w:szCs w:val="32"/>
              </w:rPr>
            </w:pPr>
          </w:p>
        </w:tc>
      </w:tr>
      <w:tr w:rsidR="4D42B00A" w14:paraId="358FB116" w14:textId="77777777" w:rsidTr="4D42B00A">
        <w:trPr>
          <w:trHeight w:val="288"/>
          <w:jc w:val="center"/>
        </w:trPr>
        <w:tc>
          <w:tcPr>
            <w:tcW w:w="359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0E1F248A" w14:textId="0FA06F69" w:rsidR="4D42B00A" w:rsidRDefault="4D42B00A" w:rsidP="4D42B00A">
            <w:pPr>
              <w:rPr>
                <w:sz w:val="20"/>
                <w:szCs w:val="20"/>
              </w:rPr>
            </w:pPr>
          </w:p>
        </w:tc>
        <w:tc>
          <w:tcPr>
            <w:tcW w:w="711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CFC08CC" w14:textId="5A809D66" w:rsidR="4D42B00A" w:rsidRDefault="4D42B00A" w:rsidP="4D42B00A">
            <w:pPr>
              <w:rPr>
                <w:sz w:val="20"/>
                <w:szCs w:val="20"/>
              </w:rPr>
            </w:pPr>
          </w:p>
        </w:tc>
      </w:tr>
    </w:tbl>
    <w:p w14:paraId="4E90E4BB" w14:textId="623FCADC" w:rsidR="4D42B00A" w:rsidRDefault="4D42B00A"/>
    <w:p w14:paraId="12200C0C" w14:textId="4B8FA054" w:rsidR="0AD4C7A3" w:rsidRDefault="5AA4651E" w:rsidP="4D42B00A">
      <w:pPr>
        <w:rPr>
          <w:i/>
          <w:iCs/>
          <w:sz w:val="20"/>
          <w:szCs w:val="20"/>
        </w:rPr>
      </w:pPr>
      <w:r w:rsidRPr="4D42B00A">
        <w:rPr>
          <w:i/>
          <w:iCs/>
          <w:sz w:val="20"/>
          <w:szCs w:val="20"/>
        </w:rPr>
        <w:t xml:space="preserve">     </w:t>
      </w:r>
      <w:r w:rsidR="385523FE" w:rsidRPr="4D42B00A">
        <w:rPr>
          <w:i/>
          <w:iCs/>
          <w:sz w:val="20"/>
          <w:szCs w:val="20"/>
        </w:rPr>
        <w:t>If more space is needed for medications or allergies, please use the other side of this page.</w:t>
      </w:r>
    </w:p>
    <w:tbl>
      <w:tblPr>
        <w:tblStyle w:val="TableGridLight"/>
        <w:tblW w:w="10443" w:type="dxa"/>
        <w:jc w:val="center"/>
        <w:tblCellMar>
          <w:top w:w="14" w:type="dxa"/>
          <w:left w:w="86" w:type="dxa"/>
          <w:bottom w:w="14" w:type="dxa"/>
          <w:right w:w="86" w:type="dxa"/>
        </w:tblCellMar>
        <w:tblLook w:val="01E0" w:firstRow="1" w:lastRow="1" w:firstColumn="1" w:lastColumn="1" w:noHBand="0" w:noVBand="0"/>
      </w:tblPr>
      <w:tblGrid>
        <w:gridCol w:w="3438"/>
        <w:gridCol w:w="3165"/>
        <w:gridCol w:w="3840"/>
      </w:tblGrid>
      <w:tr w:rsidR="009A57C7" w:rsidRPr="002D72FB" w14:paraId="3D85BCF9" w14:textId="77777777" w:rsidTr="4D42B00A">
        <w:trPr>
          <w:trHeight w:val="315"/>
          <w:jc w:val="center"/>
        </w:trPr>
        <w:tc>
          <w:tcPr>
            <w:tcW w:w="10443" w:type="dxa"/>
            <w:gridSpan w:val="3"/>
            <w:shd w:val="clear" w:color="auto" w:fill="D9D9D9" w:themeFill="background1" w:themeFillShade="D9"/>
            <w:vAlign w:val="center"/>
          </w:tcPr>
          <w:p w14:paraId="15B78C15" w14:textId="639F5C4A" w:rsidR="009A57C7" w:rsidRPr="002D72FB" w:rsidRDefault="46E34843" w:rsidP="004E7A7D">
            <w:pPr>
              <w:pStyle w:val="Heading3"/>
              <w:outlineLvl w:val="2"/>
              <w:rPr>
                <w:sz w:val="22"/>
                <w:szCs w:val="22"/>
              </w:rPr>
            </w:pPr>
            <w:r w:rsidRPr="4D42B00A">
              <w:rPr>
                <w:sz w:val="22"/>
                <w:szCs w:val="22"/>
              </w:rPr>
              <w:t>E</w:t>
            </w:r>
            <w:r w:rsidR="3E7F9BC1" w:rsidRPr="4D42B00A">
              <w:rPr>
                <w:sz w:val="22"/>
                <w:szCs w:val="22"/>
              </w:rPr>
              <w:t>mergency contact</w:t>
            </w:r>
            <w:r w:rsidR="06BB6221" w:rsidRPr="4D42B00A">
              <w:rPr>
                <w:sz w:val="22"/>
                <w:szCs w:val="22"/>
              </w:rPr>
              <w:t xml:space="preserve"> #1</w:t>
            </w:r>
          </w:p>
        </w:tc>
      </w:tr>
      <w:tr w:rsidR="002E4BA1" w:rsidRPr="00D92720" w14:paraId="296DB32E" w14:textId="77777777" w:rsidTr="4D42B00A">
        <w:trPr>
          <w:trHeight w:val="300"/>
          <w:jc w:val="center"/>
        </w:trPr>
        <w:tc>
          <w:tcPr>
            <w:tcW w:w="3438" w:type="dxa"/>
            <w:vAlign w:val="center"/>
          </w:tcPr>
          <w:p w14:paraId="65191E23" w14:textId="769E1212" w:rsidR="002E4BA1" w:rsidRPr="002D72FB" w:rsidRDefault="72AFCA93" w:rsidP="002E4BA1">
            <w:pPr>
              <w:pStyle w:val="Text"/>
              <w:rPr>
                <w:sz w:val="20"/>
                <w:szCs w:val="20"/>
              </w:rPr>
            </w:pPr>
            <w:bookmarkStart w:id="1" w:name="_Hlk30581238"/>
            <w:r w:rsidRPr="0AD4C7A3">
              <w:rPr>
                <w:sz w:val="20"/>
                <w:szCs w:val="20"/>
              </w:rPr>
              <w:t>Name</w:t>
            </w:r>
            <w:r w:rsidR="3B1EB2B6" w:rsidRPr="0AD4C7A3">
              <w:rPr>
                <w:sz w:val="20"/>
                <w:szCs w:val="20"/>
              </w:rPr>
              <w:t>:</w:t>
            </w:r>
          </w:p>
        </w:tc>
        <w:tc>
          <w:tcPr>
            <w:tcW w:w="3165" w:type="dxa"/>
            <w:vAlign w:val="center"/>
          </w:tcPr>
          <w:p w14:paraId="0FA6164F" w14:textId="43EF845C" w:rsidR="002E4BA1" w:rsidRPr="002D72FB" w:rsidRDefault="5BCC401D" w:rsidP="002E4BA1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Home Phone</w:t>
            </w:r>
            <w:r w:rsidR="0A15D85F" w:rsidRPr="0AD4C7A3">
              <w:rPr>
                <w:sz w:val="20"/>
                <w:szCs w:val="20"/>
              </w:rPr>
              <w:t>:</w:t>
            </w:r>
          </w:p>
        </w:tc>
        <w:tc>
          <w:tcPr>
            <w:tcW w:w="3840" w:type="dxa"/>
            <w:vAlign w:val="center"/>
          </w:tcPr>
          <w:p w14:paraId="67917819" w14:textId="26579A3B" w:rsidR="002E4BA1" w:rsidRPr="002D72FB" w:rsidRDefault="5BCC401D" w:rsidP="002E4BA1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Email</w:t>
            </w:r>
            <w:r w:rsidR="4C98B956" w:rsidRPr="0AD4C7A3">
              <w:rPr>
                <w:sz w:val="20"/>
                <w:szCs w:val="20"/>
              </w:rPr>
              <w:t>:</w:t>
            </w:r>
          </w:p>
        </w:tc>
      </w:tr>
      <w:tr w:rsidR="00EF6903" w:rsidRPr="00D92720" w14:paraId="6C7AB58E" w14:textId="77777777" w:rsidTr="4D42B00A">
        <w:trPr>
          <w:trHeight w:val="300"/>
          <w:jc w:val="center"/>
        </w:trPr>
        <w:tc>
          <w:tcPr>
            <w:tcW w:w="3438" w:type="dxa"/>
            <w:tcBorders>
              <w:bottom w:val="single" w:sz="18" w:space="0" w:color="E7E6E6" w:themeColor="background2"/>
            </w:tcBorders>
            <w:vAlign w:val="center"/>
          </w:tcPr>
          <w:p w14:paraId="37DD2A51" w14:textId="42C56A8E" w:rsidR="00EF6903" w:rsidRPr="002D72FB" w:rsidRDefault="5BCC401D" w:rsidP="002E4BA1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Relationship</w:t>
            </w:r>
            <w:r w:rsidR="160076A0" w:rsidRPr="0AD4C7A3">
              <w:rPr>
                <w:sz w:val="20"/>
                <w:szCs w:val="20"/>
              </w:rPr>
              <w:t>:</w:t>
            </w:r>
          </w:p>
        </w:tc>
        <w:tc>
          <w:tcPr>
            <w:tcW w:w="3165" w:type="dxa"/>
            <w:tcBorders>
              <w:bottom w:val="single" w:sz="18" w:space="0" w:color="E7E6E6" w:themeColor="background2"/>
            </w:tcBorders>
            <w:vAlign w:val="center"/>
          </w:tcPr>
          <w:p w14:paraId="3AAD3EAB" w14:textId="25C065AB" w:rsidR="00EF6903" w:rsidRPr="002D72FB" w:rsidRDefault="5BCC401D" w:rsidP="002E4BA1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Cell Phone</w:t>
            </w:r>
            <w:r w:rsidR="3A327C86" w:rsidRPr="0AD4C7A3">
              <w:rPr>
                <w:sz w:val="20"/>
                <w:szCs w:val="20"/>
              </w:rPr>
              <w:t>:</w:t>
            </w:r>
          </w:p>
        </w:tc>
        <w:tc>
          <w:tcPr>
            <w:tcW w:w="3840" w:type="dxa"/>
            <w:tcBorders>
              <w:bottom w:val="single" w:sz="18" w:space="0" w:color="E7E6E6" w:themeColor="background2"/>
            </w:tcBorders>
          </w:tcPr>
          <w:p w14:paraId="707FA8C6" w14:textId="7C8D7F47" w:rsidR="00EF6903" w:rsidRPr="002D72FB" w:rsidRDefault="0A274FD6" w:rsidP="00EF6903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POA:    YES         NO</w:t>
            </w:r>
          </w:p>
        </w:tc>
      </w:tr>
      <w:tr w:rsidR="4D42B00A" w14:paraId="712F5FC4" w14:textId="77777777" w:rsidTr="4D42B00A">
        <w:trPr>
          <w:trHeight w:val="300"/>
          <w:jc w:val="center"/>
        </w:trPr>
        <w:tc>
          <w:tcPr>
            <w:tcW w:w="3438" w:type="dxa"/>
            <w:tcBorders>
              <w:bottom w:val="single" w:sz="18" w:space="0" w:color="E7E6E6" w:themeColor="background2"/>
            </w:tcBorders>
            <w:shd w:val="clear" w:color="auto" w:fill="D9D9D9" w:themeFill="background1" w:themeFillShade="D9"/>
            <w:vAlign w:val="center"/>
          </w:tcPr>
          <w:p w14:paraId="5BEFE374" w14:textId="38480225" w:rsidR="4D42B00A" w:rsidRDefault="4D42B00A" w:rsidP="4D42B00A">
            <w:pPr>
              <w:pStyle w:val="Text"/>
              <w:rPr>
                <w:sz w:val="20"/>
                <w:szCs w:val="20"/>
              </w:rPr>
            </w:pPr>
          </w:p>
        </w:tc>
        <w:tc>
          <w:tcPr>
            <w:tcW w:w="3165" w:type="dxa"/>
            <w:tcBorders>
              <w:bottom w:val="single" w:sz="18" w:space="0" w:color="E7E6E6" w:themeColor="background2"/>
            </w:tcBorders>
            <w:shd w:val="clear" w:color="auto" w:fill="D9D9D9" w:themeFill="background1" w:themeFillShade="D9"/>
            <w:vAlign w:val="center"/>
          </w:tcPr>
          <w:p w14:paraId="39E11707" w14:textId="438146F7" w:rsidR="6C02CA75" w:rsidRDefault="6C02CA75" w:rsidP="4D42B00A">
            <w:pPr>
              <w:pStyle w:val="Text"/>
              <w:rPr>
                <w:b/>
                <w:bCs/>
                <w:sz w:val="22"/>
                <w:szCs w:val="22"/>
              </w:rPr>
            </w:pPr>
            <w:r w:rsidRPr="4D42B00A">
              <w:rPr>
                <w:b/>
                <w:bCs/>
                <w:sz w:val="22"/>
                <w:szCs w:val="22"/>
              </w:rPr>
              <w:t>EMERGENCY CONTACT #2</w:t>
            </w:r>
          </w:p>
        </w:tc>
        <w:tc>
          <w:tcPr>
            <w:tcW w:w="3840" w:type="dxa"/>
            <w:tcBorders>
              <w:bottom w:val="single" w:sz="18" w:space="0" w:color="E7E6E6" w:themeColor="background2"/>
            </w:tcBorders>
            <w:shd w:val="clear" w:color="auto" w:fill="D9D9D9" w:themeFill="background1" w:themeFillShade="D9"/>
          </w:tcPr>
          <w:p w14:paraId="4E47003A" w14:textId="231E8F45" w:rsidR="4D42B00A" w:rsidRDefault="4D42B00A" w:rsidP="4D42B00A">
            <w:pPr>
              <w:pStyle w:val="Text"/>
              <w:rPr>
                <w:sz w:val="20"/>
                <w:szCs w:val="20"/>
              </w:rPr>
            </w:pPr>
          </w:p>
        </w:tc>
      </w:tr>
      <w:tr w:rsidR="002E4BA1" w:rsidRPr="00D92720" w14:paraId="7DE13D5F" w14:textId="77777777" w:rsidTr="4D42B00A">
        <w:trPr>
          <w:trHeight w:val="300"/>
          <w:jc w:val="center"/>
        </w:trPr>
        <w:tc>
          <w:tcPr>
            <w:tcW w:w="3438" w:type="dxa"/>
            <w:tcBorders>
              <w:top w:val="single" w:sz="18" w:space="0" w:color="E7E6E6" w:themeColor="background2"/>
            </w:tcBorders>
            <w:vAlign w:val="center"/>
          </w:tcPr>
          <w:p w14:paraId="4D5679DB" w14:textId="78CD47DF" w:rsidR="002E4BA1" w:rsidRPr="002D72FB" w:rsidRDefault="5BCC401D" w:rsidP="002E4BA1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Name</w:t>
            </w:r>
            <w:r w:rsidR="25488B85" w:rsidRPr="0AD4C7A3">
              <w:rPr>
                <w:sz w:val="20"/>
                <w:szCs w:val="20"/>
              </w:rPr>
              <w:t>:</w:t>
            </w:r>
          </w:p>
        </w:tc>
        <w:tc>
          <w:tcPr>
            <w:tcW w:w="3165" w:type="dxa"/>
            <w:tcBorders>
              <w:top w:val="single" w:sz="18" w:space="0" w:color="E7E6E6" w:themeColor="background2"/>
            </w:tcBorders>
            <w:vAlign w:val="center"/>
          </w:tcPr>
          <w:p w14:paraId="098D96E3" w14:textId="028FAA1A" w:rsidR="002E4BA1" w:rsidRPr="002D72FB" w:rsidRDefault="5BCC401D" w:rsidP="002E4BA1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Home Phone</w:t>
            </w:r>
            <w:r w:rsidR="6E4BB839" w:rsidRPr="0AD4C7A3">
              <w:rPr>
                <w:sz w:val="20"/>
                <w:szCs w:val="20"/>
              </w:rPr>
              <w:t>:</w:t>
            </w:r>
          </w:p>
        </w:tc>
        <w:tc>
          <w:tcPr>
            <w:tcW w:w="3840" w:type="dxa"/>
            <w:tcBorders>
              <w:top w:val="single" w:sz="18" w:space="0" w:color="E7E6E6" w:themeColor="background2"/>
            </w:tcBorders>
            <w:vAlign w:val="center"/>
          </w:tcPr>
          <w:p w14:paraId="276DCF8E" w14:textId="5D91DCD1" w:rsidR="002E4BA1" w:rsidRPr="002D72FB" w:rsidRDefault="5BCC401D" w:rsidP="002E4BA1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Email</w:t>
            </w:r>
            <w:r w:rsidR="3FD016B7" w:rsidRPr="0AD4C7A3">
              <w:rPr>
                <w:sz w:val="20"/>
                <w:szCs w:val="20"/>
              </w:rPr>
              <w:t>:</w:t>
            </w:r>
          </w:p>
        </w:tc>
      </w:tr>
      <w:tr w:rsidR="00EF6903" w:rsidRPr="00D92720" w14:paraId="2B53037C" w14:textId="77777777" w:rsidTr="4D42B00A">
        <w:trPr>
          <w:trHeight w:val="300"/>
          <w:jc w:val="center"/>
        </w:trPr>
        <w:tc>
          <w:tcPr>
            <w:tcW w:w="3438" w:type="dxa"/>
            <w:vAlign w:val="center"/>
          </w:tcPr>
          <w:p w14:paraId="2BEF7400" w14:textId="0521CF3D" w:rsidR="00EF6903" w:rsidRPr="002D72FB" w:rsidRDefault="5BCC401D" w:rsidP="002E4BA1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Relationship</w:t>
            </w:r>
            <w:r w:rsidR="6E6AFAC9" w:rsidRPr="0AD4C7A3">
              <w:rPr>
                <w:sz w:val="20"/>
                <w:szCs w:val="20"/>
              </w:rPr>
              <w:t>:</w:t>
            </w:r>
          </w:p>
        </w:tc>
        <w:tc>
          <w:tcPr>
            <w:tcW w:w="3165" w:type="dxa"/>
            <w:vAlign w:val="center"/>
          </w:tcPr>
          <w:p w14:paraId="1C41DF92" w14:textId="5B7DDAF1" w:rsidR="00EF6903" w:rsidRPr="002D72FB" w:rsidRDefault="5BCC401D" w:rsidP="002E4BA1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Cell Phone</w:t>
            </w:r>
            <w:r w:rsidR="4B0AE9EB" w:rsidRPr="0AD4C7A3">
              <w:rPr>
                <w:sz w:val="20"/>
                <w:szCs w:val="20"/>
              </w:rPr>
              <w:t>:</w:t>
            </w:r>
          </w:p>
        </w:tc>
        <w:tc>
          <w:tcPr>
            <w:tcW w:w="3840" w:type="dxa"/>
          </w:tcPr>
          <w:p w14:paraId="19C81179" w14:textId="4E1ECD53" w:rsidR="00EF6903" w:rsidRPr="002D72FB" w:rsidRDefault="7C4A9F53" w:rsidP="00EF6903">
            <w:pPr>
              <w:pStyle w:val="Text"/>
              <w:rPr>
                <w:sz w:val="20"/>
                <w:szCs w:val="20"/>
              </w:rPr>
            </w:pPr>
            <w:r w:rsidRPr="0AD4C7A3">
              <w:rPr>
                <w:sz w:val="20"/>
                <w:szCs w:val="20"/>
              </w:rPr>
              <w:t>POA</w:t>
            </w:r>
            <w:r w:rsidR="39DB3DDE" w:rsidRPr="0AD4C7A3">
              <w:rPr>
                <w:sz w:val="20"/>
                <w:szCs w:val="20"/>
              </w:rPr>
              <w:t>:</w:t>
            </w:r>
            <w:r w:rsidRPr="0AD4C7A3">
              <w:rPr>
                <w:sz w:val="20"/>
                <w:szCs w:val="20"/>
              </w:rPr>
              <w:t xml:space="preserve">    YES         NO</w:t>
            </w:r>
          </w:p>
        </w:tc>
      </w:tr>
      <w:bookmarkEnd w:id="1"/>
    </w:tbl>
    <w:p w14:paraId="4C620E4E" w14:textId="5EF9BDDA" w:rsidR="004A25CF" w:rsidRPr="00D92720" w:rsidRDefault="004A25CF" w:rsidP="0AD4C7A3"/>
    <w:p w14:paraId="73487EC6" w14:textId="3FF7D221" w:rsidR="4D42B00A" w:rsidRDefault="054679A3" w:rsidP="4D42B00A">
      <w:r>
        <w:t xml:space="preserve">                                                                                                                                                                                                               </w:t>
      </w:r>
      <w:r w:rsidR="74C6F88B">
        <w:rPr>
          <w:noProof/>
          <w:lang w:eastAsia="en-US"/>
        </w:rPr>
        <w:drawing>
          <wp:inline distT="0" distB="0" distL="0" distR="0" wp14:anchorId="6C0D78C9" wp14:editId="08DC0E03">
            <wp:extent cx="1514475" cy="400050"/>
            <wp:effectExtent l="0" t="0" r="0" b="0"/>
            <wp:docPr id="1896820882" name="Picture 1896820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74C6F88B">
        <w:t xml:space="preserve">                                                                                                                                                           </w:t>
      </w:r>
      <w:r>
        <w:t>2023</w:t>
      </w:r>
    </w:p>
    <w:p w14:paraId="6517F85B" w14:textId="2CDA80D7" w:rsidR="4D42B00A" w:rsidRDefault="4D42B00A" w:rsidP="4D42B00A"/>
    <w:p w14:paraId="12FB0275" w14:textId="3E7BF10C" w:rsidR="4D42B00A" w:rsidRDefault="4D42B00A" w:rsidP="4D42B00A"/>
    <w:p w14:paraId="0A99FF3B" w14:textId="52C01B06" w:rsidR="4D42B00A" w:rsidRDefault="4D42B00A" w:rsidP="4D42B00A"/>
    <w:p w14:paraId="2E4B0C03" w14:textId="4CAD2630" w:rsidR="4D42B00A" w:rsidRDefault="4D42B00A" w:rsidP="4D42B00A"/>
    <w:p w14:paraId="71286C01" w14:textId="0D4A4D7F" w:rsidR="4D42B00A" w:rsidRDefault="4D42B00A" w:rsidP="4D42B00A"/>
    <w:p w14:paraId="76117CCA" w14:textId="6C0B152A" w:rsidR="4D42B00A" w:rsidRDefault="4D42B00A" w:rsidP="4D42B00A"/>
    <w:p w14:paraId="284AA3E4" w14:textId="16E9AF25" w:rsidR="4D42B00A" w:rsidRDefault="4D42B00A" w:rsidP="4D42B00A"/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695"/>
        <w:gridCol w:w="3695"/>
        <w:gridCol w:w="3695"/>
      </w:tblGrid>
      <w:tr w:rsidR="4D42B00A" w14:paraId="6E02F6CC" w14:textId="77777777" w:rsidTr="4D42B00A">
        <w:trPr>
          <w:trHeight w:val="300"/>
        </w:trPr>
        <w:tc>
          <w:tcPr>
            <w:tcW w:w="3695" w:type="dxa"/>
            <w:shd w:val="clear" w:color="auto" w:fill="D9D9D9" w:themeFill="background1" w:themeFillShade="D9"/>
          </w:tcPr>
          <w:p w14:paraId="2AF4329F" w14:textId="514791B3" w:rsidR="4A125971" w:rsidRDefault="4A125971" w:rsidP="4D42B00A">
            <w:pPr>
              <w:jc w:val="center"/>
              <w:rPr>
                <w:b/>
                <w:bCs/>
                <w:sz w:val="22"/>
                <w:szCs w:val="22"/>
              </w:rPr>
            </w:pPr>
            <w:r w:rsidRPr="4D42B00A">
              <w:rPr>
                <w:b/>
                <w:bCs/>
                <w:sz w:val="22"/>
                <w:szCs w:val="22"/>
              </w:rPr>
              <w:t>Medical History Continued</w:t>
            </w:r>
          </w:p>
        </w:tc>
        <w:tc>
          <w:tcPr>
            <w:tcW w:w="3695" w:type="dxa"/>
            <w:shd w:val="clear" w:color="auto" w:fill="D9D9D9" w:themeFill="background1" w:themeFillShade="D9"/>
          </w:tcPr>
          <w:p w14:paraId="3E57D787" w14:textId="69AFB64D" w:rsidR="4A125971" w:rsidRDefault="4A125971" w:rsidP="4D42B00A">
            <w:pPr>
              <w:jc w:val="center"/>
              <w:rPr>
                <w:b/>
                <w:bCs/>
                <w:sz w:val="22"/>
                <w:szCs w:val="22"/>
              </w:rPr>
            </w:pPr>
            <w:r w:rsidRPr="4D42B00A">
              <w:rPr>
                <w:b/>
                <w:bCs/>
                <w:sz w:val="22"/>
                <w:szCs w:val="22"/>
              </w:rPr>
              <w:t>Medications Continued</w:t>
            </w:r>
          </w:p>
        </w:tc>
        <w:tc>
          <w:tcPr>
            <w:tcW w:w="3695" w:type="dxa"/>
            <w:shd w:val="clear" w:color="auto" w:fill="D9D9D9" w:themeFill="background1" w:themeFillShade="D9"/>
          </w:tcPr>
          <w:p w14:paraId="399D6DB8" w14:textId="63CEF06B" w:rsidR="4A125971" w:rsidRDefault="4A125971" w:rsidP="4D42B00A">
            <w:pPr>
              <w:jc w:val="center"/>
              <w:rPr>
                <w:b/>
                <w:bCs/>
                <w:sz w:val="22"/>
                <w:szCs w:val="22"/>
              </w:rPr>
            </w:pPr>
            <w:r w:rsidRPr="4D42B00A">
              <w:rPr>
                <w:b/>
                <w:bCs/>
                <w:sz w:val="22"/>
                <w:szCs w:val="22"/>
              </w:rPr>
              <w:t>Allergies Continued</w:t>
            </w:r>
          </w:p>
        </w:tc>
      </w:tr>
      <w:tr w:rsidR="4D42B00A" w14:paraId="24D867E6" w14:textId="77777777" w:rsidTr="4D42B00A">
        <w:trPr>
          <w:trHeight w:val="9600"/>
        </w:trPr>
        <w:tc>
          <w:tcPr>
            <w:tcW w:w="3695" w:type="dxa"/>
          </w:tcPr>
          <w:p w14:paraId="737C00B3" w14:textId="2474F1E8" w:rsidR="4D42B00A" w:rsidRDefault="4D42B00A" w:rsidP="4D42B00A">
            <w:pPr>
              <w:jc w:val="center"/>
              <w:rPr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3695" w:type="dxa"/>
          </w:tcPr>
          <w:p w14:paraId="4BC37D09" w14:textId="7DD2F1BA" w:rsidR="4D42B00A" w:rsidRDefault="4D42B00A" w:rsidP="4D42B00A">
            <w:pPr>
              <w:jc w:val="center"/>
              <w:rPr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3695" w:type="dxa"/>
          </w:tcPr>
          <w:p w14:paraId="0ADA4AA4" w14:textId="3209483D" w:rsidR="4D42B00A" w:rsidRDefault="4D42B00A" w:rsidP="4D42B00A">
            <w:pPr>
              <w:jc w:val="center"/>
              <w:rPr>
                <w:b/>
                <w:bCs/>
                <w:sz w:val="22"/>
                <w:szCs w:val="22"/>
                <w:u w:val="single"/>
              </w:rPr>
            </w:pPr>
          </w:p>
        </w:tc>
      </w:tr>
    </w:tbl>
    <w:p w14:paraId="03C56734" w14:textId="1F40B8EE" w:rsidR="4A3D4A85" w:rsidRDefault="4A3D4A85" w:rsidP="4D42B00A">
      <w:r>
        <w:t xml:space="preserve">                                                                   </w:t>
      </w:r>
    </w:p>
    <w:p w14:paraId="7D8908A4" w14:textId="15373E2C" w:rsidR="4D42B00A" w:rsidRDefault="4D42B00A" w:rsidP="4D42B00A">
      <w:pPr>
        <w:jc w:val="center"/>
      </w:pPr>
    </w:p>
    <w:p w14:paraId="37F47DF6" w14:textId="0C7A3211" w:rsidR="4D42B00A" w:rsidRDefault="4D42B00A" w:rsidP="4D42B00A">
      <w:pPr>
        <w:jc w:val="center"/>
      </w:pPr>
    </w:p>
    <w:p w14:paraId="48D3683D" w14:textId="330CCD0C" w:rsidR="4D42B00A" w:rsidRDefault="4D42B00A" w:rsidP="4D42B00A">
      <w:pPr>
        <w:jc w:val="center"/>
      </w:pPr>
    </w:p>
    <w:p w14:paraId="37EE13A3" w14:textId="510A1682" w:rsidR="4D42B00A" w:rsidRDefault="4D42B00A" w:rsidP="4D42B00A">
      <w:pPr>
        <w:jc w:val="center"/>
      </w:pPr>
    </w:p>
    <w:p w14:paraId="4AFA4CAD" w14:textId="65FB651E" w:rsidR="4D42B00A" w:rsidRDefault="4D42B00A" w:rsidP="4D42B00A">
      <w:pPr>
        <w:jc w:val="center"/>
      </w:pPr>
    </w:p>
    <w:p w14:paraId="73275FDC" w14:textId="7DC1751F" w:rsidR="4D42B00A" w:rsidRDefault="4D42B00A" w:rsidP="4D42B00A">
      <w:pPr>
        <w:jc w:val="center"/>
      </w:pPr>
    </w:p>
    <w:p w14:paraId="56B599B3" w14:textId="181283EC" w:rsidR="4D42B00A" w:rsidRDefault="4D42B00A" w:rsidP="4D42B00A">
      <w:pPr>
        <w:jc w:val="center"/>
      </w:pPr>
    </w:p>
    <w:p w14:paraId="3EB3FF39" w14:textId="1240AA0E" w:rsidR="4A3D4A85" w:rsidRDefault="4A3D4A85" w:rsidP="4D42B00A">
      <w:pPr>
        <w:jc w:val="center"/>
      </w:pPr>
      <w:r>
        <w:t xml:space="preserve">                                                                                                                                                                                                                     2023</w:t>
      </w:r>
    </w:p>
    <w:sectPr w:rsidR="4A3D4A85" w:rsidSect="004A25CF">
      <w:pgSz w:w="12240" w:h="15840"/>
      <w:pgMar w:top="864" w:right="576" w:bottom="864" w:left="576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E814AC" w14:textId="77777777" w:rsidR="001F1B47" w:rsidRDefault="001F1B47" w:rsidP="004A25CF">
      <w:r>
        <w:separator/>
      </w:r>
    </w:p>
  </w:endnote>
  <w:endnote w:type="continuationSeparator" w:id="0">
    <w:p w14:paraId="3654781D" w14:textId="77777777" w:rsidR="001F1B47" w:rsidRDefault="001F1B47" w:rsidP="004A2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D0E685" w14:textId="77777777" w:rsidR="001F1B47" w:rsidRDefault="001F1B47" w:rsidP="004A25CF">
      <w:r>
        <w:separator/>
      </w:r>
    </w:p>
  </w:footnote>
  <w:footnote w:type="continuationSeparator" w:id="0">
    <w:p w14:paraId="0ADDEF00" w14:textId="77777777" w:rsidR="001F1B47" w:rsidRDefault="001F1B47" w:rsidP="004A25CF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bookmark int2:bookmarkName="_Int_CIW0XXir" int2:invalidationBookmarkName="" int2:hashCode="LNsGBR7ktnJjIS" int2:id="FrufyBpu">
      <int2:state int2:type="AugLoop_Text_Critique" int2:value="Rejected"/>
    </int2:bookmark>
    <int2:bookmark int2:bookmarkName="_Int_okCvuPFT" int2:invalidationBookmarkName="" int2:hashCode="7oJctT+XI+HzI+" int2:id="f4I9en2r">
      <int2:state int2:type="AugLoop_Text_Critique" int2:value="Rejected"/>
    </int2:bookmark>
    <int2:bookmark int2:bookmarkName="_Int_caGIJK41" int2:invalidationBookmarkName="" int2:hashCode="GG2S6zdrAkZJrJ" int2:id="UlUI1ZoE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57D4E"/>
    <w:multiLevelType w:val="hybridMultilevel"/>
    <w:tmpl w:val="EED2B0C2"/>
    <w:lvl w:ilvl="0" w:tplc="4C02380A">
      <w:start w:val="1"/>
      <w:numFmt w:val="bullet"/>
      <w:lvlText w:val="o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70326A"/>
    <w:multiLevelType w:val="hybridMultilevel"/>
    <w:tmpl w:val="5792D38E"/>
    <w:lvl w:ilvl="0" w:tplc="9BEC53E2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6F50B9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9E4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F490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56B2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3615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1482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7420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5CA5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7E3525"/>
    <w:multiLevelType w:val="hybridMultilevel"/>
    <w:tmpl w:val="2D1CF156"/>
    <w:lvl w:ilvl="0" w:tplc="4C02380A">
      <w:start w:val="1"/>
      <w:numFmt w:val="bullet"/>
      <w:lvlText w:val="o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4096" w:nlCheck="1" w:checkStyle="0"/>
  <w:activeWritingStyle w:appName="MSWord" w:lang="en-US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BDD"/>
    <w:rsid w:val="0003410B"/>
    <w:rsid w:val="00050532"/>
    <w:rsid w:val="00050D47"/>
    <w:rsid w:val="00076BDB"/>
    <w:rsid w:val="000A5A63"/>
    <w:rsid w:val="000A71E2"/>
    <w:rsid w:val="000B32A6"/>
    <w:rsid w:val="000C18C3"/>
    <w:rsid w:val="000D5CD3"/>
    <w:rsid w:val="000E3839"/>
    <w:rsid w:val="000E7C29"/>
    <w:rsid w:val="000F5168"/>
    <w:rsid w:val="0010651B"/>
    <w:rsid w:val="00112033"/>
    <w:rsid w:val="001619BA"/>
    <w:rsid w:val="00162A4E"/>
    <w:rsid w:val="0019056C"/>
    <w:rsid w:val="00195C50"/>
    <w:rsid w:val="001A732E"/>
    <w:rsid w:val="001ADF7D"/>
    <w:rsid w:val="001F1B47"/>
    <w:rsid w:val="001F1E87"/>
    <w:rsid w:val="001F39E0"/>
    <w:rsid w:val="001F5BB5"/>
    <w:rsid w:val="00217130"/>
    <w:rsid w:val="002236E6"/>
    <w:rsid w:val="00257359"/>
    <w:rsid w:val="00264D71"/>
    <w:rsid w:val="002A069F"/>
    <w:rsid w:val="002C03F5"/>
    <w:rsid w:val="002D1E97"/>
    <w:rsid w:val="002D72FB"/>
    <w:rsid w:val="002E0B51"/>
    <w:rsid w:val="002E4BA1"/>
    <w:rsid w:val="002F3EB1"/>
    <w:rsid w:val="003042E1"/>
    <w:rsid w:val="003063D8"/>
    <w:rsid w:val="003141E3"/>
    <w:rsid w:val="00326784"/>
    <w:rsid w:val="003359D2"/>
    <w:rsid w:val="003364C6"/>
    <w:rsid w:val="00356DC5"/>
    <w:rsid w:val="0036753A"/>
    <w:rsid w:val="003734C5"/>
    <w:rsid w:val="003A2353"/>
    <w:rsid w:val="003A41F1"/>
    <w:rsid w:val="003A4946"/>
    <w:rsid w:val="003C451E"/>
    <w:rsid w:val="003D5385"/>
    <w:rsid w:val="003E71DE"/>
    <w:rsid w:val="00400B55"/>
    <w:rsid w:val="00457A50"/>
    <w:rsid w:val="004734AB"/>
    <w:rsid w:val="004800A7"/>
    <w:rsid w:val="00493B08"/>
    <w:rsid w:val="004A25CF"/>
    <w:rsid w:val="004C77C5"/>
    <w:rsid w:val="004E7A7D"/>
    <w:rsid w:val="004F72C3"/>
    <w:rsid w:val="00500F83"/>
    <w:rsid w:val="00510D1A"/>
    <w:rsid w:val="00512DBF"/>
    <w:rsid w:val="005221F3"/>
    <w:rsid w:val="00526F38"/>
    <w:rsid w:val="005328DC"/>
    <w:rsid w:val="005B089D"/>
    <w:rsid w:val="005D7C4D"/>
    <w:rsid w:val="005D7DA7"/>
    <w:rsid w:val="00604E1F"/>
    <w:rsid w:val="00616FCF"/>
    <w:rsid w:val="006211C2"/>
    <w:rsid w:val="0063072F"/>
    <w:rsid w:val="006319F4"/>
    <w:rsid w:val="006453A2"/>
    <w:rsid w:val="00657965"/>
    <w:rsid w:val="00657A73"/>
    <w:rsid w:val="00680210"/>
    <w:rsid w:val="006849C2"/>
    <w:rsid w:val="0068599D"/>
    <w:rsid w:val="006B5B04"/>
    <w:rsid w:val="006B704B"/>
    <w:rsid w:val="006C4C4D"/>
    <w:rsid w:val="006C526C"/>
    <w:rsid w:val="006E15C7"/>
    <w:rsid w:val="006F41EB"/>
    <w:rsid w:val="006F6620"/>
    <w:rsid w:val="0070069E"/>
    <w:rsid w:val="00703B5C"/>
    <w:rsid w:val="00722E56"/>
    <w:rsid w:val="00747580"/>
    <w:rsid w:val="00781438"/>
    <w:rsid w:val="00786D03"/>
    <w:rsid w:val="007A7265"/>
    <w:rsid w:val="007C3D59"/>
    <w:rsid w:val="007C5CF1"/>
    <w:rsid w:val="007D0398"/>
    <w:rsid w:val="007D2C18"/>
    <w:rsid w:val="007E6762"/>
    <w:rsid w:val="008042CF"/>
    <w:rsid w:val="00805EA3"/>
    <w:rsid w:val="00812BE5"/>
    <w:rsid w:val="0082309C"/>
    <w:rsid w:val="00837B23"/>
    <w:rsid w:val="00851D9F"/>
    <w:rsid w:val="0087536E"/>
    <w:rsid w:val="008869CC"/>
    <w:rsid w:val="008A4FC7"/>
    <w:rsid w:val="008A744C"/>
    <w:rsid w:val="008D673F"/>
    <w:rsid w:val="008E54F0"/>
    <w:rsid w:val="00901B3B"/>
    <w:rsid w:val="00902AB9"/>
    <w:rsid w:val="00943BDD"/>
    <w:rsid w:val="009443C3"/>
    <w:rsid w:val="0095122F"/>
    <w:rsid w:val="00954B7F"/>
    <w:rsid w:val="00964E6D"/>
    <w:rsid w:val="00974BFC"/>
    <w:rsid w:val="009754BA"/>
    <w:rsid w:val="00975D31"/>
    <w:rsid w:val="00981F58"/>
    <w:rsid w:val="009A57C7"/>
    <w:rsid w:val="009D2A49"/>
    <w:rsid w:val="009E0DAE"/>
    <w:rsid w:val="009F1591"/>
    <w:rsid w:val="009F3A02"/>
    <w:rsid w:val="00A0592A"/>
    <w:rsid w:val="00A32232"/>
    <w:rsid w:val="00A47D6F"/>
    <w:rsid w:val="00A5055A"/>
    <w:rsid w:val="00A57848"/>
    <w:rsid w:val="00A65C88"/>
    <w:rsid w:val="00A74149"/>
    <w:rsid w:val="00A91D7F"/>
    <w:rsid w:val="00A97779"/>
    <w:rsid w:val="00AC2E34"/>
    <w:rsid w:val="00AC4EAC"/>
    <w:rsid w:val="00AD33B9"/>
    <w:rsid w:val="00B3081F"/>
    <w:rsid w:val="00B33A7E"/>
    <w:rsid w:val="00B4018E"/>
    <w:rsid w:val="00B60788"/>
    <w:rsid w:val="00B624AC"/>
    <w:rsid w:val="00B71EC7"/>
    <w:rsid w:val="00B8167E"/>
    <w:rsid w:val="00BA5D57"/>
    <w:rsid w:val="00BB0755"/>
    <w:rsid w:val="00BB099E"/>
    <w:rsid w:val="00BB66AB"/>
    <w:rsid w:val="00BD3FC4"/>
    <w:rsid w:val="00C01130"/>
    <w:rsid w:val="00C036CE"/>
    <w:rsid w:val="00C50DE3"/>
    <w:rsid w:val="00C558F7"/>
    <w:rsid w:val="00C603AE"/>
    <w:rsid w:val="00C62FD7"/>
    <w:rsid w:val="00C764D5"/>
    <w:rsid w:val="00CA4FB0"/>
    <w:rsid w:val="00CB1EB1"/>
    <w:rsid w:val="00CC0AA5"/>
    <w:rsid w:val="00CD1403"/>
    <w:rsid w:val="00CE43D6"/>
    <w:rsid w:val="00CE61BA"/>
    <w:rsid w:val="00CF1E88"/>
    <w:rsid w:val="00D073D5"/>
    <w:rsid w:val="00D12BA7"/>
    <w:rsid w:val="00D17CC2"/>
    <w:rsid w:val="00D235D0"/>
    <w:rsid w:val="00D3590D"/>
    <w:rsid w:val="00D35E98"/>
    <w:rsid w:val="00D5789B"/>
    <w:rsid w:val="00D75ADE"/>
    <w:rsid w:val="00D92720"/>
    <w:rsid w:val="00DA5C73"/>
    <w:rsid w:val="00DD0590"/>
    <w:rsid w:val="00DF2056"/>
    <w:rsid w:val="00E106B7"/>
    <w:rsid w:val="00E34533"/>
    <w:rsid w:val="00E72C3D"/>
    <w:rsid w:val="00EB3AA9"/>
    <w:rsid w:val="00EB3DE5"/>
    <w:rsid w:val="00EC32FE"/>
    <w:rsid w:val="00EF6903"/>
    <w:rsid w:val="00EF7EF9"/>
    <w:rsid w:val="00F23F8D"/>
    <w:rsid w:val="00F3261C"/>
    <w:rsid w:val="00F44D0D"/>
    <w:rsid w:val="00FC5E6C"/>
    <w:rsid w:val="017DCAB8"/>
    <w:rsid w:val="0188E552"/>
    <w:rsid w:val="0229BDBD"/>
    <w:rsid w:val="024B80EC"/>
    <w:rsid w:val="0267CE2F"/>
    <w:rsid w:val="02B1C0A3"/>
    <w:rsid w:val="02C03BBE"/>
    <w:rsid w:val="03B9BD62"/>
    <w:rsid w:val="03FC59DE"/>
    <w:rsid w:val="04043BF6"/>
    <w:rsid w:val="0434A166"/>
    <w:rsid w:val="049A180E"/>
    <w:rsid w:val="04C27675"/>
    <w:rsid w:val="05346E43"/>
    <w:rsid w:val="054679A3"/>
    <w:rsid w:val="0549D089"/>
    <w:rsid w:val="05CA1B1C"/>
    <w:rsid w:val="05F4D0E9"/>
    <w:rsid w:val="061E468E"/>
    <w:rsid w:val="0648205D"/>
    <w:rsid w:val="06664C68"/>
    <w:rsid w:val="0671C19A"/>
    <w:rsid w:val="069E5226"/>
    <w:rsid w:val="06BB6221"/>
    <w:rsid w:val="06E79D42"/>
    <w:rsid w:val="06FE749F"/>
    <w:rsid w:val="0733C206"/>
    <w:rsid w:val="074AF12A"/>
    <w:rsid w:val="077DEC0B"/>
    <w:rsid w:val="0790A14A"/>
    <w:rsid w:val="07A852B6"/>
    <w:rsid w:val="07E81560"/>
    <w:rsid w:val="07F7A9E2"/>
    <w:rsid w:val="08CE6F0A"/>
    <w:rsid w:val="08E6C18B"/>
    <w:rsid w:val="08FF5D08"/>
    <w:rsid w:val="0983E5C1"/>
    <w:rsid w:val="0A15D85F"/>
    <w:rsid w:val="0A274FD6"/>
    <w:rsid w:val="0A337C22"/>
    <w:rsid w:val="0A361561"/>
    <w:rsid w:val="0A5692D1"/>
    <w:rsid w:val="0AC6C7F8"/>
    <w:rsid w:val="0AC8B08A"/>
    <w:rsid w:val="0AD4C7A3"/>
    <w:rsid w:val="0AF9763B"/>
    <w:rsid w:val="0B2CEAA5"/>
    <w:rsid w:val="0BB48B97"/>
    <w:rsid w:val="0BD1E5C2"/>
    <w:rsid w:val="0C2F079D"/>
    <w:rsid w:val="0C2FC96F"/>
    <w:rsid w:val="0C9BE766"/>
    <w:rsid w:val="0CB698ED"/>
    <w:rsid w:val="0CC7FEDC"/>
    <w:rsid w:val="0DC1265D"/>
    <w:rsid w:val="0DFF99D7"/>
    <w:rsid w:val="0E40FA54"/>
    <w:rsid w:val="0E90ABE8"/>
    <w:rsid w:val="0F30C28A"/>
    <w:rsid w:val="0F49AD38"/>
    <w:rsid w:val="1007C370"/>
    <w:rsid w:val="1010AF5D"/>
    <w:rsid w:val="109AA58B"/>
    <w:rsid w:val="10BCF3FB"/>
    <w:rsid w:val="10DE3F69"/>
    <w:rsid w:val="11373A99"/>
    <w:rsid w:val="113F7116"/>
    <w:rsid w:val="11B3AB4B"/>
    <w:rsid w:val="12ED8BE1"/>
    <w:rsid w:val="13EB6EAA"/>
    <w:rsid w:val="13F9D4C0"/>
    <w:rsid w:val="146EDB5B"/>
    <w:rsid w:val="14DB3493"/>
    <w:rsid w:val="1522AFF7"/>
    <w:rsid w:val="15635BC9"/>
    <w:rsid w:val="158B64A0"/>
    <w:rsid w:val="1590651E"/>
    <w:rsid w:val="160076A0"/>
    <w:rsid w:val="164C0C39"/>
    <w:rsid w:val="164FEBA2"/>
    <w:rsid w:val="1658B484"/>
    <w:rsid w:val="16BAD97C"/>
    <w:rsid w:val="172987AA"/>
    <w:rsid w:val="1769027A"/>
    <w:rsid w:val="17AEB29A"/>
    <w:rsid w:val="17C4F6B2"/>
    <w:rsid w:val="18E9784D"/>
    <w:rsid w:val="19185182"/>
    <w:rsid w:val="194A82FB"/>
    <w:rsid w:val="19B6933C"/>
    <w:rsid w:val="19BA2D1F"/>
    <w:rsid w:val="19DC0BCA"/>
    <w:rsid w:val="1AA268A9"/>
    <w:rsid w:val="1AC5ABF7"/>
    <w:rsid w:val="1ACD2AFF"/>
    <w:rsid w:val="1AE6C7E0"/>
    <w:rsid w:val="1AF89DC6"/>
    <w:rsid w:val="1BD0B1D8"/>
    <w:rsid w:val="1BE084AE"/>
    <w:rsid w:val="1CC33B43"/>
    <w:rsid w:val="1CE64678"/>
    <w:rsid w:val="1CFC49EF"/>
    <w:rsid w:val="1D8BC773"/>
    <w:rsid w:val="1E360936"/>
    <w:rsid w:val="1E3EF2DB"/>
    <w:rsid w:val="1E467179"/>
    <w:rsid w:val="1EA3990A"/>
    <w:rsid w:val="1EB90753"/>
    <w:rsid w:val="1F1CBA53"/>
    <w:rsid w:val="1F7545D3"/>
    <w:rsid w:val="1F8F3F92"/>
    <w:rsid w:val="2069A948"/>
    <w:rsid w:val="2130A221"/>
    <w:rsid w:val="21557EB5"/>
    <w:rsid w:val="2196AC66"/>
    <w:rsid w:val="21B9B79B"/>
    <w:rsid w:val="21D54060"/>
    <w:rsid w:val="21F134A1"/>
    <w:rsid w:val="223FF35C"/>
    <w:rsid w:val="224C636A"/>
    <w:rsid w:val="22A33023"/>
    <w:rsid w:val="22ABB521"/>
    <w:rsid w:val="236D8CFC"/>
    <w:rsid w:val="23EA1F3A"/>
    <w:rsid w:val="240F6AFC"/>
    <w:rsid w:val="242E5D25"/>
    <w:rsid w:val="243550D4"/>
    <w:rsid w:val="24363B26"/>
    <w:rsid w:val="243DE7BF"/>
    <w:rsid w:val="24806B9E"/>
    <w:rsid w:val="24F1585D"/>
    <w:rsid w:val="251A3292"/>
    <w:rsid w:val="25488B85"/>
    <w:rsid w:val="257003DC"/>
    <w:rsid w:val="257543D5"/>
    <w:rsid w:val="25D9B820"/>
    <w:rsid w:val="261C3BFF"/>
    <w:rsid w:val="266A1D89"/>
    <w:rsid w:val="26951644"/>
    <w:rsid w:val="2734DE0E"/>
    <w:rsid w:val="289CC081"/>
    <w:rsid w:val="28A75D85"/>
    <w:rsid w:val="28C1C7AA"/>
    <w:rsid w:val="297D55D5"/>
    <w:rsid w:val="29DB6F07"/>
    <w:rsid w:val="2A289ACD"/>
    <w:rsid w:val="2AA0E88B"/>
    <w:rsid w:val="2ABF56A6"/>
    <w:rsid w:val="2AFD86B9"/>
    <w:rsid w:val="2B1C0793"/>
    <w:rsid w:val="2B2A225F"/>
    <w:rsid w:val="2B57A817"/>
    <w:rsid w:val="2C252FAB"/>
    <w:rsid w:val="2C6F4006"/>
    <w:rsid w:val="2CF1F6E9"/>
    <w:rsid w:val="2D482C50"/>
    <w:rsid w:val="2D4D9C6F"/>
    <w:rsid w:val="2E2DE86F"/>
    <w:rsid w:val="2E4E4FD8"/>
    <w:rsid w:val="2E752F6E"/>
    <w:rsid w:val="2E8317C4"/>
    <w:rsid w:val="2EC93625"/>
    <w:rsid w:val="2ED9A5BD"/>
    <w:rsid w:val="2EE95986"/>
    <w:rsid w:val="2F88B6A2"/>
    <w:rsid w:val="301978A7"/>
    <w:rsid w:val="30EB9A65"/>
    <w:rsid w:val="31417126"/>
    <w:rsid w:val="31829DF7"/>
    <w:rsid w:val="31D844B3"/>
    <w:rsid w:val="3325E1A4"/>
    <w:rsid w:val="33312A9B"/>
    <w:rsid w:val="3342E07B"/>
    <w:rsid w:val="3352EE54"/>
    <w:rsid w:val="338DF992"/>
    <w:rsid w:val="34233B27"/>
    <w:rsid w:val="34747418"/>
    <w:rsid w:val="34BD915C"/>
    <w:rsid w:val="34C38F32"/>
    <w:rsid w:val="34DEB0DC"/>
    <w:rsid w:val="353DCB38"/>
    <w:rsid w:val="35460992"/>
    <w:rsid w:val="35533E35"/>
    <w:rsid w:val="3554AA96"/>
    <w:rsid w:val="35F369B0"/>
    <w:rsid w:val="365961BD"/>
    <w:rsid w:val="36BCE51F"/>
    <w:rsid w:val="36C960BB"/>
    <w:rsid w:val="3793EA95"/>
    <w:rsid w:val="381092ED"/>
    <w:rsid w:val="385523FE"/>
    <w:rsid w:val="38BD5303"/>
    <w:rsid w:val="38DE121F"/>
    <w:rsid w:val="38F1D11F"/>
    <w:rsid w:val="39081B44"/>
    <w:rsid w:val="39659414"/>
    <w:rsid w:val="3982CDD0"/>
    <w:rsid w:val="39C6CFAB"/>
    <w:rsid w:val="39DB3DDE"/>
    <w:rsid w:val="3A0D7A72"/>
    <w:rsid w:val="3A327C86"/>
    <w:rsid w:val="3A829954"/>
    <w:rsid w:val="3A8938B0"/>
    <w:rsid w:val="3AA2B426"/>
    <w:rsid w:val="3B04E798"/>
    <w:rsid w:val="3B1EB2B6"/>
    <w:rsid w:val="3B34CA03"/>
    <w:rsid w:val="3B8919BA"/>
    <w:rsid w:val="3B932DF9"/>
    <w:rsid w:val="3BB9D1FE"/>
    <w:rsid w:val="3C600EF5"/>
    <w:rsid w:val="3C87B098"/>
    <w:rsid w:val="3D0E7652"/>
    <w:rsid w:val="3D566E27"/>
    <w:rsid w:val="3D69F0E0"/>
    <w:rsid w:val="3D9DEED9"/>
    <w:rsid w:val="3DA3E919"/>
    <w:rsid w:val="3DFBDF56"/>
    <w:rsid w:val="3E5338CB"/>
    <w:rsid w:val="3E651A29"/>
    <w:rsid w:val="3E7EC541"/>
    <w:rsid w:val="3E7F9BC1"/>
    <w:rsid w:val="3EB64BF3"/>
    <w:rsid w:val="3FD016B7"/>
    <w:rsid w:val="407CBBF6"/>
    <w:rsid w:val="40CA2C2E"/>
    <w:rsid w:val="40DB89DB"/>
    <w:rsid w:val="40E3EB94"/>
    <w:rsid w:val="4123A607"/>
    <w:rsid w:val="419E4CD6"/>
    <w:rsid w:val="41AE88C3"/>
    <w:rsid w:val="41E1E775"/>
    <w:rsid w:val="42ACC8F9"/>
    <w:rsid w:val="42BD241B"/>
    <w:rsid w:val="42BF7668"/>
    <w:rsid w:val="42D89EC5"/>
    <w:rsid w:val="42ECE51A"/>
    <w:rsid w:val="43675BA6"/>
    <w:rsid w:val="43873A40"/>
    <w:rsid w:val="43996EEE"/>
    <w:rsid w:val="43AC874E"/>
    <w:rsid w:val="43E70C94"/>
    <w:rsid w:val="440BEE62"/>
    <w:rsid w:val="441AAADD"/>
    <w:rsid w:val="4453E7D9"/>
    <w:rsid w:val="44AFDB2F"/>
    <w:rsid w:val="451BDEC3"/>
    <w:rsid w:val="4538FDB5"/>
    <w:rsid w:val="454857AF"/>
    <w:rsid w:val="4595275F"/>
    <w:rsid w:val="45D52F52"/>
    <w:rsid w:val="45F7172A"/>
    <w:rsid w:val="4600280D"/>
    <w:rsid w:val="46617F10"/>
    <w:rsid w:val="46E34843"/>
    <w:rsid w:val="471EAD56"/>
    <w:rsid w:val="475A7776"/>
    <w:rsid w:val="47AE1699"/>
    <w:rsid w:val="47C6A499"/>
    <w:rsid w:val="4A125971"/>
    <w:rsid w:val="4A1BC8D2"/>
    <w:rsid w:val="4A21AE72"/>
    <w:rsid w:val="4A3D4A85"/>
    <w:rsid w:val="4A5C9528"/>
    <w:rsid w:val="4A7B5CF4"/>
    <w:rsid w:val="4B0AE9EB"/>
    <w:rsid w:val="4B176DB8"/>
    <w:rsid w:val="4B3ADE16"/>
    <w:rsid w:val="4C05357E"/>
    <w:rsid w:val="4C2B4879"/>
    <w:rsid w:val="4C4BC73B"/>
    <w:rsid w:val="4C53F923"/>
    <w:rsid w:val="4C6F6991"/>
    <w:rsid w:val="4C98B956"/>
    <w:rsid w:val="4CD8073C"/>
    <w:rsid w:val="4CF26E99"/>
    <w:rsid w:val="4CFF60A8"/>
    <w:rsid w:val="4D14AAAF"/>
    <w:rsid w:val="4D42B00A"/>
    <w:rsid w:val="4D483EBA"/>
    <w:rsid w:val="4D4A0427"/>
    <w:rsid w:val="4DA03944"/>
    <w:rsid w:val="4E73D79D"/>
    <w:rsid w:val="4EE40F1B"/>
    <w:rsid w:val="4EE5D488"/>
    <w:rsid w:val="4F06F5F9"/>
    <w:rsid w:val="4F3C09A5"/>
    <w:rsid w:val="5034F688"/>
    <w:rsid w:val="50DEA1CE"/>
    <w:rsid w:val="5142DAB4"/>
    <w:rsid w:val="51F7A88A"/>
    <w:rsid w:val="5226DAB7"/>
    <w:rsid w:val="522C533C"/>
    <w:rsid w:val="52318A38"/>
    <w:rsid w:val="52F5509C"/>
    <w:rsid w:val="53C8239D"/>
    <w:rsid w:val="549402F5"/>
    <w:rsid w:val="54B453E8"/>
    <w:rsid w:val="5563F3FE"/>
    <w:rsid w:val="55AB4B29"/>
    <w:rsid w:val="560F93B4"/>
    <w:rsid w:val="56539595"/>
    <w:rsid w:val="56B99E7F"/>
    <w:rsid w:val="570A0ECA"/>
    <w:rsid w:val="575CB30D"/>
    <w:rsid w:val="58BF9DF8"/>
    <w:rsid w:val="59424B35"/>
    <w:rsid w:val="59649220"/>
    <w:rsid w:val="59C46474"/>
    <w:rsid w:val="59D482C0"/>
    <w:rsid w:val="5A389EA9"/>
    <w:rsid w:val="5A52CC35"/>
    <w:rsid w:val="5A535A9D"/>
    <w:rsid w:val="5A773111"/>
    <w:rsid w:val="5AA4651E"/>
    <w:rsid w:val="5AE9BCFA"/>
    <w:rsid w:val="5B006281"/>
    <w:rsid w:val="5BAA493F"/>
    <w:rsid w:val="5BCC401D"/>
    <w:rsid w:val="5BD5AA83"/>
    <w:rsid w:val="5BDF51E3"/>
    <w:rsid w:val="5C3BBB89"/>
    <w:rsid w:val="5C8A55FB"/>
    <w:rsid w:val="5C9C32E2"/>
    <w:rsid w:val="5CA02FD2"/>
    <w:rsid w:val="5CB98E53"/>
    <w:rsid w:val="5D5E6284"/>
    <w:rsid w:val="5D7B2244"/>
    <w:rsid w:val="5D9A1356"/>
    <w:rsid w:val="5DB8CDC2"/>
    <w:rsid w:val="5DBBCCB7"/>
    <w:rsid w:val="5E7EAD3A"/>
    <w:rsid w:val="5E94492C"/>
    <w:rsid w:val="5EA63757"/>
    <w:rsid w:val="5EEB38DC"/>
    <w:rsid w:val="5F0639C4"/>
    <w:rsid w:val="5F0E672A"/>
    <w:rsid w:val="5F16F2A5"/>
    <w:rsid w:val="5F7DCA2B"/>
    <w:rsid w:val="5F8AAD7E"/>
    <w:rsid w:val="5FA438E8"/>
    <w:rsid w:val="5FB15CA4"/>
    <w:rsid w:val="5FBCEAB8"/>
    <w:rsid w:val="5FEFC7CE"/>
    <w:rsid w:val="60B2C306"/>
    <w:rsid w:val="6122DC52"/>
    <w:rsid w:val="61A3A76E"/>
    <w:rsid w:val="61B06BBD"/>
    <w:rsid w:val="6244EC07"/>
    <w:rsid w:val="62DF4032"/>
    <w:rsid w:val="63C0E6CD"/>
    <w:rsid w:val="63E891D2"/>
    <w:rsid w:val="6414E90D"/>
    <w:rsid w:val="6467D3F5"/>
    <w:rsid w:val="64C2ACA7"/>
    <w:rsid w:val="64C83844"/>
    <w:rsid w:val="64CD9D1E"/>
    <w:rsid w:val="64F505A9"/>
    <w:rsid w:val="65482EA1"/>
    <w:rsid w:val="6573275C"/>
    <w:rsid w:val="657C8CC9"/>
    <w:rsid w:val="65BCC9AE"/>
    <w:rsid w:val="65C43291"/>
    <w:rsid w:val="6689BF1F"/>
    <w:rsid w:val="66E3FF02"/>
    <w:rsid w:val="67070A37"/>
    <w:rsid w:val="670EF7BD"/>
    <w:rsid w:val="6794F66C"/>
    <w:rsid w:val="67AA6873"/>
    <w:rsid w:val="67B4B2DE"/>
    <w:rsid w:val="67C7056F"/>
    <w:rsid w:val="67FAD9B3"/>
    <w:rsid w:val="68258F80"/>
    <w:rsid w:val="6920236E"/>
    <w:rsid w:val="69535154"/>
    <w:rsid w:val="6996AA14"/>
    <w:rsid w:val="69F4C02E"/>
    <w:rsid w:val="6A2D7022"/>
    <w:rsid w:val="6A31D682"/>
    <w:rsid w:val="6A4F32AD"/>
    <w:rsid w:val="6AA024A7"/>
    <w:rsid w:val="6AEB8107"/>
    <w:rsid w:val="6C0036CC"/>
    <w:rsid w:val="6C02CA75"/>
    <w:rsid w:val="6C2E8F53"/>
    <w:rsid w:val="6C48BCB8"/>
    <w:rsid w:val="6C6758AD"/>
    <w:rsid w:val="6C7A114E"/>
    <w:rsid w:val="6C875168"/>
    <w:rsid w:val="6D08554A"/>
    <w:rsid w:val="6D317D5D"/>
    <w:rsid w:val="6E15E1AF"/>
    <w:rsid w:val="6E2321C9"/>
    <w:rsid w:val="6E4BB839"/>
    <w:rsid w:val="6E6AFAC9"/>
    <w:rsid w:val="6EA425AB"/>
    <w:rsid w:val="6EEBE087"/>
    <w:rsid w:val="6F7F2F80"/>
    <w:rsid w:val="6FAA59C2"/>
    <w:rsid w:val="70BA50A7"/>
    <w:rsid w:val="70F9A202"/>
    <w:rsid w:val="7114DCF0"/>
    <w:rsid w:val="711AFFE1"/>
    <w:rsid w:val="723DB79E"/>
    <w:rsid w:val="7249BCDE"/>
    <w:rsid w:val="72664FF4"/>
    <w:rsid w:val="72AFCA93"/>
    <w:rsid w:val="72C34050"/>
    <w:rsid w:val="72D37C3D"/>
    <w:rsid w:val="72DDB8C5"/>
    <w:rsid w:val="7348A013"/>
    <w:rsid w:val="73665A06"/>
    <w:rsid w:val="7390BF82"/>
    <w:rsid w:val="73C66173"/>
    <w:rsid w:val="73DFD298"/>
    <w:rsid w:val="7407E70B"/>
    <w:rsid w:val="741826F0"/>
    <w:rsid w:val="7430F138"/>
    <w:rsid w:val="74C6F88B"/>
    <w:rsid w:val="751EF5BA"/>
    <w:rsid w:val="752C8FE3"/>
    <w:rsid w:val="755629DD"/>
    <w:rsid w:val="75B285BD"/>
    <w:rsid w:val="75FAE112"/>
    <w:rsid w:val="76960F33"/>
    <w:rsid w:val="76BA1AD9"/>
    <w:rsid w:val="76E0FA6F"/>
    <w:rsid w:val="7733D388"/>
    <w:rsid w:val="774FC7B2"/>
    <w:rsid w:val="77B8740E"/>
    <w:rsid w:val="7836C879"/>
    <w:rsid w:val="7855EB3A"/>
    <w:rsid w:val="7856967C"/>
    <w:rsid w:val="78D168FF"/>
    <w:rsid w:val="79A4EBEB"/>
    <w:rsid w:val="7A3D6CCC"/>
    <w:rsid w:val="7A953EB4"/>
    <w:rsid w:val="7A9EB762"/>
    <w:rsid w:val="7AA9E7C4"/>
    <w:rsid w:val="7AEAA87E"/>
    <w:rsid w:val="7B04709E"/>
    <w:rsid w:val="7B0AC0EB"/>
    <w:rsid w:val="7B4634D1"/>
    <w:rsid w:val="7B476E59"/>
    <w:rsid w:val="7BB46B92"/>
    <w:rsid w:val="7C4A9F53"/>
    <w:rsid w:val="7D7B34AE"/>
    <w:rsid w:val="7D913825"/>
    <w:rsid w:val="7DCF1427"/>
    <w:rsid w:val="7DE18886"/>
    <w:rsid w:val="7E4F6633"/>
    <w:rsid w:val="7E8CE8B2"/>
    <w:rsid w:val="7E923AEF"/>
    <w:rsid w:val="7EC52CBE"/>
    <w:rsid w:val="7F40130B"/>
    <w:rsid w:val="7FB7B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C95516"/>
  <w15:chartTrackingRefBased/>
  <w15:docId w15:val="{09F065C9-E42F-4880-8FFF-109206747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3BDD"/>
    <w:rPr>
      <w:rFonts w:ascii="Tahoma" w:hAnsi="Tahoma"/>
      <w:sz w:val="16"/>
      <w:szCs w:val="24"/>
      <w:lang w:eastAsia="ko-KR"/>
    </w:rPr>
  </w:style>
  <w:style w:type="paragraph" w:styleId="Heading1">
    <w:name w:val="heading 1"/>
    <w:basedOn w:val="Normal"/>
    <w:next w:val="Normal"/>
    <w:qFormat/>
    <w:rsid w:val="00356DC5"/>
    <w:pPr>
      <w:jc w:val="center"/>
      <w:outlineLvl w:val="0"/>
    </w:pPr>
    <w:rPr>
      <w:b/>
      <w:caps/>
      <w:spacing w:val="10"/>
      <w:sz w:val="32"/>
      <w:szCs w:val="40"/>
    </w:rPr>
  </w:style>
  <w:style w:type="paragraph" w:styleId="Heading2">
    <w:name w:val="heading 2"/>
    <w:basedOn w:val="Normal"/>
    <w:next w:val="Normal"/>
    <w:link w:val="Heading2Char"/>
    <w:qFormat/>
    <w:rsid w:val="0068599D"/>
    <w:pPr>
      <w:outlineLvl w:val="1"/>
    </w:pPr>
    <w:rPr>
      <w:b/>
    </w:rPr>
  </w:style>
  <w:style w:type="paragraph" w:styleId="Heading3">
    <w:name w:val="heading 3"/>
    <w:basedOn w:val="Text"/>
    <w:next w:val="Normal"/>
    <w:link w:val="Heading3Char"/>
    <w:qFormat/>
    <w:rsid w:val="004734AB"/>
    <w:pPr>
      <w:jc w:val="center"/>
      <w:outlineLvl w:val="2"/>
    </w:pPr>
    <w:rPr>
      <w:b/>
      <w:caps/>
      <w:sz w:val="18"/>
      <w:szCs w:val="16"/>
    </w:rPr>
  </w:style>
  <w:style w:type="paragraph" w:styleId="Heading4">
    <w:name w:val="heading 4"/>
    <w:basedOn w:val="Heading2"/>
    <w:next w:val="Normal"/>
    <w:qFormat/>
    <w:rsid w:val="00217130"/>
    <w:pPr>
      <w:spacing w:before="160"/>
      <w:jc w:val="center"/>
      <w:outlineLvl w:val="3"/>
    </w:pPr>
    <w:rPr>
      <w:b w:val="0"/>
    </w:rPr>
  </w:style>
  <w:style w:type="paragraph" w:styleId="Heading5">
    <w:name w:val="heading 5"/>
    <w:basedOn w:val="Normal"/>
    <w:next w:val="Normal"/>
    <w:qFormat/>
    <w:rsid w:val="0068599D"/>
    <w:pPr>
      <w:spacing w:before="60"/>
      <w:outlineLvl w:val="4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8599D"/>
    <w:rPr>
      <w:rFonts w:ascii="Tahoma" w:eastAsia="Batang" w:hAnsi="Tahoma"/>
      <w:b/>
      <w:sz w:val="16"/>
      <w:szCs w:val="24"/>
      <w:lang w:val="en-US" w:eastAsia="ko-KR" w:bidi="ar-SA"/>
    </w:rPr>
  </w:style>
  <w:style w:type="paragraph" w:customStyle="1" w:styleId="Text">
    <w:name w:val="Text"/>
    <w:basedOn w:val="Normal"/>
    <w:link w:val="TextChar"/>
    <w:rsid w:val="00D92720"/>
  </w:style>
  <w:style w:type="character" w:customStyle="1" w:styleId="TextChar">
    <w:name w:val="Text Char"/>
    <w:basedOn w:val="DefaultParagraphFont"/>
    <w:link w:val="Text"/>
    <w:rsid w:val="000F5168"/>
    <w:rPr>
      <w:rFonts w:ascii="Tahoma" w:eastAsia="Batang" w:hAnsi="Tahoma"/>
      <w:sz w:val="16"/>
      <w:szCs w:val="24"/>
      <w:lang w:val="en-US" w:eastAsia="ko-KR" w:bidi="ar-SA"/>
    </w:rPr>
  </w:style>
  <w:style w:type="character" w:customStyle="1" w:styleId="Heading3Char">
    <w:name w:val="Heading 3 Char"/>
    <w:basedOn w:val="DefaultParagraphFont"/>
    <w:link w:val="Heading3"/>
    <w:rsid w:val="004734AB"/>
    <w:rPr>
      <w:rFonts w:ascii="Tahoma" w:eastAsia="Batang" w:hAnsi="Tahoma"/>
      <w:b/>
      <w:caps/>
      <w:sz w:val="18"/>
      <w:szCs w:val="16"/>
      <w:lang w:val="en-US" w:eastAsia="ko-KR" w:bidi="ar-SA"/>
    </w:rPr>
  </w:style>
  <w:style w:type="paragraph" w:styleId="BalloonText">
    <w:name w:val="Balloon Text"/>
    <w:basedOn w:val="Normal"/>
    <w:semiHidden/>
    <w:rsid w:val="00EF7EF9"/>
    <w:rPr>
      <w:rFonts w:cs="Tahoma"/>
      <w:szCs w:val="16"/>
    </w:rPr>
  </w:style>
  <w:style w:type="paragraph" w:customStyle="1" w:styleId="CaptionText">
    <w:name w:val="Caption Text"/>
    <w:basedOn w:val="Text"/>
    <w:link w:val="CaptionTextChar"/>
    <w:rsid w:val="00356DC5"/>
    <w:rPr>
      <w:i/>
      <w:sz w:val="12"/>
    </w:rPr>
  </w:style>
  <w:style w:type="character" w:customStyle="1" w:styleId="CaptionTextChar">
    <w:name w:val="Caption Text Char"/>
    <w:basedOn w:val="TextChar"/>
    <w:link w:val="CaptionText"/>
    <w:rsid w:val="000F5168"/>
    <w:rPr>
      <w:rFonts w:ascii="Tahoma" w:eastAsia="Batang" w:hAnsi="Tahoma"/>
      <w:i/>
      <w:sz w:val="12"/>
      <w:szCs w:val="24"/>
      <w:lang w:val="en-US" w:eastAsia="ko-KR" w:bidi="ar-SA"/>
    </w:rPr>
  </w:style>
  <w:style w:type="paragraph" w:customStyle="1" w:styleId="AllCapsCentered">
    <w:name w:val="All Caps Centered"/>
    <w:basedOn w:val="Normal"/>
    <w:rsid w:val="00C50DE3"/>
    <w:pPr>
      <w:jc w:val="center"/>
    </w:pPr>
    <w:rPr>
      <w:caps/>
      <w:szCs w:val="16"/>
    </w:rPr>
  </w:style>
  <w:style w:type="paragraph" w:styleId="Header">
    <w:name w:val="header"/>
    <w:basedOn w:val="Normal"/>
    <w:link w:val="HeaderChar"/>
    <w:rsid w:val="004A25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A25CF"/>
    <w:rPr>
      <w:rFonts w:ascii="Tahoma" w:hAnsi="Tahoma"/>
      <w:sz w:val="16"/>
      <w:szCs w:val="24"/>
      <w:lang w:eastAsia="ko-KR"/>
    </w:rPr>
  </w:style>
  <w:style w:type="paragraph" w:styleId="Footer">
    <w:name w:val="footer"/>
    <w:basedOn w:val="Normal"/>
    <w:link w:val="FooterChar"/>
    <w:uiPriority w:val="99"/>
    <w:rsid w:val="004A25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5CF"/>
    <w:rPr>
      <w:rFonts w:ascii="Tahoma" w:hAnsi="Tahoma"/>
      <w:sz w:val="16"/>
      <w:szCs w:val="24"/>
      <w:lang w:eastAsia="ko-KR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GridLight">
    <w:name w:val="Grid Table Light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9e928e4b9fc54e15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iggbeth\Downloads\tf0102669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29462E2DF3AB4B82886A6C5B15A198" ma:contentTypeVersion="10" ma:contentTypeDescription="Create a new document." ma:contentTypeScope="" ma:versionID="c513f1e51247c3b860d25e004f1f697a">
  <xsd:schema xmlns:xsd="http://www.w3.org/2001/XMLSchema" xmlns:xs="http://www.w3.org/2001/XMLSchema" xmlns:p="http://schemas.microsoft.com/office/2006/metadata/properties" xmlns:ns2="27d5be5c-f7c2-44bd-a04b-231f2eef5b89" xmlns:ns3="1911218d-ac0d-45cd-9a6b-67d3c5a170f9" targetNamespace="http://schemas.microsoft.com/office/2006/metadata/properties" ma:root="true" ma:fieldsID="fc48a5573440eb02b616d7d1c8a4823d" ns2:_="" ns3:_="">
    <xsd:import namespace="27d5be5c-f7c2-44bd-a04b-231f2eef5b89"/>
    <xsd:import namespace="1911218d-ac0d-45cd-9a6b-67d3c5a170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d5be5c-f7c2-44bd-a04b-231f2eef5b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5ed89ed4-6099-4a08-853c-1fc8288bcf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1218d-ac0d-45cd-9a6b-67d3c5a170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2de5968-5d9d-4eec-a1c7-a0b3b61f3e08}" ma:internalName="TaxCatchAll" ma:showField="CatchAllData" ma:web="1911218d-ac0d-45cd-9a6b-67d3c5a170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911218d-ac0d-45cd-9a6b-67d3c5a170f9">
      <UserInfo>
        <DisplayName>Katie Perine</DisplayName>
        <AccountId>19</AccountId>
        <AccountType/>
      </UserInfo>
      <UserInfo>
        <DisplayName>Jacqueline Pitcher</DisplayName>
        <AccountId>9</AccountId>
        <AccountType/>
      </UserInfo>
      <UserInfo>
        <DisplayName>Sharon McLaughlin</DisplayName>
        <AccountId>17</AccountId>
        <AccountType/>
      </UserInfo>
    </SharedWithUsers>
    <lcf76f155ced4ddcb4097134ff3c332f xmlns="27d5be5c-f7c2-44bd-a04b-231f2eef5b89">
      <Terms xmlns="http://schemas.microsoft.com/office/infopath/2007/PartnerControls"/>
    </lcf76f155ced4ddcb4097134ff3c332f>
    <TaxCatchAll xmlns="1911218d-ac0d-45cd-9a6b-67d3c5a170f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088871-3C5B-4239-B5BD-0484F985ED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d5be5c-f7c2-44bd-a04b-231f2eef5b89"/>
    <ds:schemaRef ds:uri="1911218d-ac0d-45cd-9a6b-67d3c5a170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6EFE30-F90F-48FC-983D-919C2A6914DF}">
  <ds:schemaRefs>
    <ds:schemaRef ds:uri="http://schemas.microsoft.com/office/2006/metadata/properties"/>
    <ds:schemaRef ds:uri="http://schemas.microsoft.com/office/infopath/2007/PartnerControls"/>
    <ds:schemaRef ds:uri="1911218d-ac0d-45cd-9a6b-67d3c5a170f9"/>
    <ds:schemaRef ds:uri="27d5be5c-f7c2-44bd-a04b-231f2eef5b89"/>
  </ds:schemaRefs>
</ds:datastoreItem>
</file>

<file path=customXml/itemProps3.xml><?xml version="1.0" encoding="utf-8"?>
<ds:datastoreItem xmlns:ds="http://schemas.openxmlformats.org/officeDocument/2006/customXml" ds:itemID="{077A81C3-8B7E-49F5-B047-18F88053B8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tf01026694.dot</Template>
  <TotalTime>1</TotalTime>
  <Pages>2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Microsoft Corporation</Company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Grigg, Beth</dc:creator>
  <cp:keywords/>
  <dc:description/>
  <cp:lastModifiedBy>Phil Leifer</cp:lastModifiedBy>
  <cp:revision>2</cp:revision>
  <cp:lastPrinted>2020-02-25T21:04:00Z</cp:lastPrinted>
  <dcterms:created xsi:type="dcterms:W3CDTF">2023-05-29T00:01:00Z</dcterms:created>
  <dcterms:modified xsi:type="dcterms:W3CDTF">2023-05-29T00:01:00Z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TC010266941033</vt:lpwstr>
  </property>
  <property fmtid="{D5CDD505-2E9C-101B-9397-08002B2CF9AE}" pid="3" name="MediaServiceImageTags">
    <vt:lpwstr/>
  </property>
  <property fmtid="{D5CDD505-2E9C-101B-9397-08002B2CF9AE}" pid="4" name="ContentTypeId">
    <vt:lpwstr>0x010100F629462E2DF3AB4B82886A6C5B15A198</vt:lpwstr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  <property fmtid="{D5CDD505-2E9C-101B-9397-08002B2CF9AE}" pid="9" name="_activity">
    <vt:lpwstr>{"FileActivityType":"9","FileActivityTimeStamp":"2023-04-21T14:11:49.403Z","FileActivityUsersOnPage":[{"DisplayName":"Katie Perine","Id":"perinekatie@fvbrandywine.com"},{"DisplayName":"Sharon McLaughlin","Id":"mclaughlinsharon@fvbrandywine.com"},{"Display</vt:lpwstr>
  </property>
  <property fmtid="{D5CDD505-2E9C-101B-9397-08002B2CF9AE}" pid="10" name="TriggerFlowInfo">
    <vt:lpwstr/>
  </property>
</Properties>
</file>